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9D4" w:rsidRDefault="00BA19D4" w:rsidP="002F61EB">
      <w:pPr>
        <w:tabs>
          <w:tab w:val="left" w:pos="0"/>
        </w:tabs>
        <w:spacing w:after="0"/>
        <w:ind w:firstLine="18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741B03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652.2pt">
            <v:imagedata r:id="rId7" o:title=""/>
          </v:shape>
        </w:pict>
      </w:r>
    </w:p>
    <w:p w:rsidR="00BA19D4" w:rsidRDefault="00BA19D4" w:rsidP="002F61EB">
      <w:pPr>
        <w:tabs>
          <w:tab w:val="left" w:pos="0"/>
        </w:tabs>
        <w:spacing w:after="0"/>
        <w:ind w:firstLine="180"/>
        <w:rPr>
          <w:rFonts w:ascii="Times New Roman" w:hAnsi="Times New Roman"/>
          <w:b/>
        </w:rPr>
      </w:pPr>
    </w:p>
    <w:p w:rsidR="00BA19D4" w:rsidRPr="0014328B" w:rsidRDefault="00BA19D4" w:rsidP="00AE44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 xml:space="preserve">беженцы, в том числе несовершеннолетние </w:t>
      </w:r>
      <w:r w:rsidRPr="0014328B">
        <w:rPr>
          <w:rFonts w:ascii="Times New Roman" w:hAnsi="Times New Roman"/>
          <w:bCs/>
          <w:sz w:val="28"/>
          <w:szCs w:val="28"/>
        </w:rPr>
        <w:t xml:space="preserve"> в возрасте от 3-х до 18 лет,   дети-инвалиды: в возрасте от рождения до 3-х лет получают социальные услуги в полустационарных формах социального обслуживания; в возрасте от 3-х лет до 18 лет получают социальные услуги в полустационарной и стационарной формах (с временным проживанием) социального обслуживания и на дому.</w:t>
      </w:r>
    </w:p>
    <w:p w:rsidR="00BA19D4" w:rsidRPr="0014328B" w:rsidRDefault="00BA19D4" w:rsidP="00AE444F">
      <w:pPr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 xml:space="preserve">2.2.Постановка на учет и зачисление  </w:t>
      </w:r>
      <w:r>
        <w:rPr>
          <w:rFonts w:ascii="Times New Roman" w:hAnsi="Times New Roman"/>
          <w:sz w:val="28"/>
          <w:szCs w:val="28"/>
        </w:rPr>
        <w:t>несовершеннолетних, нуждающихся в социальном обслуживании</w:t>
      </w:r>
      <w:r w:rsidRPr="0014328B">
        <w:rPr>
          <w:rFonts w:ascii="Times New Roman" w:hAnsi="Times New Roman"/>
          <w:sz w:val="28"/>
          <w:szCs w:val="28"/>
        </w:rPr>
        <w:t xml:space="preserve">  в учреждение осуществляется в течение всего календарного года при наличии свободных мест и при наличии у родителей </w:t>
      </w:r>
      <w:r>
        <w:rPr>
          <w:rFonts w:ascii="Times New Roman" w:hAnsi="Times New Roman"/>
          <w:sz w:val="28"/>
          <w:szCs w:val="28"/>
        </w:rPr>
        <w:t xml:space="preserve">и их (или) </w:t>
      </w:r>
      <w:r w:rsidRPr="0014328B">
        <w:rPr>
          <w:rFonts w:ascii="Times New Roman" w:hAnsi="Times New Roman"/>
          <w:sz w:val="28"/>
          <w:szCs w:val="28"/>
        </w:rPr>
        <w:t xml:space="preserve">(законных представителей) </w:t>
      </w:r>
      <w:r>
        <w:rPr>
          <w:rFonts w:ascii="Times New Roman" w:hAnsi="Times New Roman"/>
          <w:sz w:val="28"/>
          <w:szCs w:val="28"/>
        </w:rPr>
        <w:t>И</w:t>
      </w:r>
      <w:r w:rsidRPr="0014328B">
        <w:rPr>
          <w:rFonts w:ascii="Times New Roman" w:hAnsi="Times New Roman"/>
          <w:sz w:val="28"/>
          <w:szCs w:val="28"/>
        </w:rPr>
        <w:t xml:space="preserve">ндивидуальной программы предоставлении социальных услуг разработанной </w:t>
      </w:r>
      <w:r>
        <w:rPr>
          <w:rFonts w:ascii="Times New Roman" w:hAnsi="Times New Roman"/>
          <w:sz w:val="28"/>
          <w:szCs w:val="28"/>
        </w:rPr>
        <w:t xml:space="preserve">ЛОГКУ "Центр </w:t>
      </w:r>
      <w:r w:rsidRPr="0014328B">
        <w:rPr>
          <w:rFonts w:ascii="Times New Roman" w:hAnsi="Times New Roman"/>
          <w:sz w:val="28"/>
          <w:szCs w:val="28"/>
        </w:rPr>
        <w:t>социальной защиты</w:t>
      </w:r>
      <w:r>
        <w:rPr>
          <w:rFonts w:ascii="Times New Roman" w:hAnsi="Times New Roman"/>
          <w:sz w:val="28"/>
          <w:szCs w:val="28"/>
        </w:rPr>
        <w:t>" филиал в Киришском районе.</w:t>
      </w:r>
      <w:r w:rsidRPr="0014328B">
        <w:rPr>
          <w:rFonts w:ascii="Times New Roman" w:hAnsi="Times New Roman"/>
          <w:sz w:val="28"/>
          <w:szCs w:val="28"/>
        </w:rPr>
        <w:t xml:space="preserve"> </w:t>
      </w:r>
    </w:p>
    <w:p w:rsidR="00BA19D4" w:rsidRPr="0014328B" w:rsidRDefault="00BA19D4" w:rsidP="00556074">
      <w:pPr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2.3.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328B">
        <w:rPr>
          <w:rFonts w:ascii="Times New Roman" w:hAnsi="Times New Roman"/>
          <w:sz w:val="28"/>
          <w:szCs w:val="28"/>
        </w:rPr>
        <w:t xml:space="preserve">Прием </w:t>
      </w:r>
      <w:r>
        <w:rPr>
          <w:rFonts w:ascii="Times New Roman" w:hAnsi="Times New Roman"/>
          <w:sz w:val="28"/>
          <w:szCs w:val="28"/>
        </w:rPr>
        <w:t xml:space="preserve">граждан </w:t>
      </w:r>
      <w:r w:rsidRPr="0014328B">
        <w:rPr>
          <w:rFonts w:ascii="Times New Roman" w:hAnsi="Times New Roman"/>
          <w:sz w:val="28"/>
          <w:szCs w:val="28"/>
        </w:rPr>
        <w:t xml:space="preserve">по вопросам </w:t>
      </w:r>
      <w:r>
        <w:rPr>
          <w:rFonts w:ascii="Times New Roman" w:hAnsi="Times New Roman"/>
          <w:sz w:val="28"/>
          <w:szCs w:val="28"/>
        </w:rPr>
        <w:t xml:space="preserve">подачи заявления на социальное обслуживание и необходимых документов, а также постановке на учет осуществляет заведующая отделением социальной реабилитации для несовершеннолетних, с </w:t>
      </w:r>
      <w:r w:rsidRPr="0014328B">
        <w:rPr>
          <w:rFonts w:ascii="Times New Roman" w:hAnsi="Times New Roman"/>
          <w:sz w:val="28"/>
          <w:szCs w:val="28"/>
        </w:rPr>
        <w:t>понедельник</w:t>
      </w:r>
      <w:r>
        <w:rPr>
          <w:rFonts w:ascii="Times New Roman" w:hAnsi="Times New Roman"/>
          <w:sz w:val="28"/>
          <w:szCs w:val="28"/>
        </w:rPr>
        <w:t>а</w:t>
      </w:r>
      <w:r w:rsidRPr="0014328B">
        <w:rPr>
          <w:rFonts w:ascii="Times New Roman" w:hAnsi="Times New Roman"/>
          <w:sz w:val="28"/>
          <w:szCs w:val="28"/>
        </w:rPr>
        <w:t xml:space="preserve">  - пятниц</w:t>
      </w:r>
      <w:r>
        <w:rPr>
          <w:rFonts w:ascii="Times New Roman" w:hAnsi="Times New Roman"/>
          <w:sz w:val="28"/>
          <w:szCs w:val="28"/>
        </w:rPr>
        <w:t>у</w:t>
      </w:r>
      <w:r w:rsidRPr="0014328B">
        <w:rPr>
          <w:rFonts w:ascii="Times New Roman" w:hAnsi="Times New Roman"/>
          <w:sz w:val="28"/>
          <w:szCs w:val="28"/>
        </w:rPr>
        <w:t xml:space="preserve"> с 0</w:t>
      </w:r>
      <w:r>
        <w:rPr>
          <w:rFonts w:ascii="Times New Roman" w:hAnsi="Times New Roman"/>
          <w:sz w:val="28"/>
          <w:szCs w:val="28"/>
        </w:rPr>
        <w:t>8</w:t>
      </w:r>
      <w:r w:rsidRPr="0014328B">
        <w:rPr>
          <w:rFonts w:ascii="Times New Roman" w:hAnsi="Times New Roman"/>
          <w:sz w:val="28"/>
          <w:szCs w:val="28"/>
        </w:rPr>
        <w:t>.00 до 1</w:t>
      </w:r>
      <w:r>
        <w:rPr>
          <w:rFonts w:ascii="Times New Roman" w:hAnsi="Times New Roman"/>
          <w:sz w:val="28"/>
          <w:szCs w:val="28"/>
        </w:rPr>
        <w:t>6.12</w:t>
      </w:r>
      <w:r w:rsidRPr="0014328B">
        <w:rPr>
          <w:rFonts w:ascii="Times New Roman" w:hAnsi="Times New Roman"/>
          <w:sz w:val="28"/>
          <w:szCs w:val="28"/>
        </w:rPr>
        <w:t xml:space="preserve"> часов; зачисление </w:t>
      </w:r>
      <w:r>
        <w:rPr>
          <w:rFonts w:ascii="Times New Roman" w:hAnsi="Times New Roman"/>
          <w:sz w:val="28"/>
          <w:szCs w:val="28"/>
        </w:rPr>
        <w:t>несовершеннолетних</w:t>
      </w:r>
      <w:r w:rsidRPr="0014328B">
        <w:rPr>
          <w:rFonts w:ascii="Times New Roman" w:hAnsi="Times New Roman"/>
          <w:sz w:val="28"/>
          <w:szCs w:val="28"/>
        </w:rPr>
        <w:t xml:space="preserve">  - в дни начала </w:t>
      </w:r>
      <w:r>
        <w:rPr>
          <w:rFonts w:ascii="Times New Roman" w:hAnsi="Times New Roman"/>
          <w:sz w:val="28"/>
          <w:szCs w:val="28"/>
        </w:rPr>
        <w:t>социального обслуживания с 8.00 час</w:t>
      </w:r>
      <w:r w:rsidRPr="0014328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Приказ о зачисление на социальное обслуживание</w:t>
      </w:r>
      <w:r w:rsidRPr="0014328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ЛОГБУ "Киришский КЦСОН" подписывает</w:t>
      </w:r>
      <w:r w:rsidRPr="001432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директор Учреждения.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2.4. В перечень документов, необходимых для предоставления социальной услуги в стационарной и  полустационарной форме получателю социальных услуг, являющемуся несовершеннолетним, в том числе ребенком-инвалидом, входят: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-заявление (приложение №1);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-индивидуальная программа предоставления социальных услуг (Приложение №2);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-документ, удостоверяющий личность получателя социальных услуг (оригинал и копия документа, оригинал документа незамедлительно возвращается);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 xml:space="preserve">-документ, удостоверяющий личность представителя получателя социальных услуг (оригинал и копия документа, оригинал документа незамедлительно возвращается), 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 в случае если заявление и документы подаются представителем получателя социальных услуг;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-документ, подтверждающий полномочия представителя получателя социальных услуг (оригинал и копия документа, оригинал документа незамедлительно возвращается), - в случае если заявление и документы подаются представителем получателя социальных услуг;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-полис обязательного медицинского страхования (оригинал и копия документа, оригинал документа незамедлительно возвращается);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</w:pPr>
      <w:r w:rsidRPr="0014328B">
        <w:rPr>
          <w:rFonts w:ascii="Times New Roman" w:hAnsi="Times New Roman"/>
          <w:sz w:val="28"/>
          <w:szCs w:val="28"/>
        </w:rPr>
        <w:t xml:space="preserve">- </w:t>
      </w:r>
      <w:r w:rsidRPr="0014328B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страховой номер индивидуального лицевого счёта;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261C">
        <w:rPr>
          <w:rFonts w:ascii="Times New Roman" w:hAnsi="Times New Roman"/>
          <w:sz w:val="28"/>
          <w:szCs w:val="28"/>
        </w:rPr>
        <w:t xml:space="preserve">- согласие гражданина на обработку персональных данных (Приложению №3); 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 заключение медицинской организации о состоянии здоровья несовершеннолетнего гражданина, нуждающегося в социальном обслуживании,  и  необходимости получения социально-медицинских услуг  с объемом предоставления услуг, периодичностью, сроком предоставления услуги;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- Индивидуальная программа реабилитации или абилитации ребенка-инвалида (далее – ИПРА ребенка-инвалида), выдаваемая федеральными государственными учреждениями медико-социальной экспертизы;</w:t>
      </w:r>
    </w:p>
    <w:p w:rsidR="00BA19D4" w:rsidRDefault="00BA19D4" w:rsidP="00A126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261C">
        <w:rPr>
          <w:rFonts w:ascii="Times New Roman" w:hAnsi="Times New Roman"/>
          <w:sz w:val="28"/>
          <w:szCs w:val="28"/>
        </w:rPr>
        <w:t>- справка МСЭ</w:t>
      </w:r>
      <w:r>
        <w:rPr>
          <w:rFonts w:ascii="Times New Roman" w:hAnsi="Times New Roman"/>
          <w:sz w:val="28"/>
          <w:szCs w:val="28"/>
        </w:rPr>
        <w:t>;</w:t>
      </w:r>
    </w:p>
    <w:p w:rsidR="00BA19D4" w:rsidRPr="004833FC" w:rsidRDefault="00BA19D4" w:rsidP="00F154D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833FC">
        <w:rPr>
          <w:rFonts w:ascii="Times New Roman" w:hAnsi="Times New Roman"/>
          <w:sz w:val="28"/>
          <w:szCs w:val="28"/>
        </w:rPr>
        <w:t>справка жилищно-эксплуатационной организации (органа местного самоуправления, адресного бюро или иного уполномоченного органа) о составе семьи получателя социальных услуг с указанием даты рождения каждого члена семьи и родственных отношений (за исключением получателей социальных услуг, у которых отсутствует</w:t>
      </w:r>
      <w:r>
        <w:rPr>
          <w:rFonts w:ascii="Times New Roman" w:hAnsi="Times New Roman"/>
          <w:sz w:val="28"/>
          <w:szCs w:val="28"/>
        </w:rPr>
        <w:t xml:space="preserve"> определенное место жительства).</w:t>
      </w:r>
    </w:p>
    <w:p w:rsidR="00BA19D4" w:rsidRPr="004833FC" w:rsidRDefault="00BA19D4" w:rsidP="004833FC">
      <w:pPr>
        <w:pStyle w:val="Default"/>
        <w:ind w:firstLine="709"/>
        <w:jc w:val="both"/>
        <w:rPr>
          <w:sz w:val="28"/>
          <w:szCs w:val="28"/>
        </w:rPr>
      </w:pPr>
    </w:p>
    <w:p w:rsidR="00BA19D4" w:rsidRPr="0014328B" w:rsidRDefault="00BA19D4" w:rsidP="004833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 xml:space="preserve">2.5.После приема документов учреждение заключает договор о предоставлении социальных услуг с перечнем социальных услуг </w:t>
      </w:r>
      <w:r w:rsidRPr="008D70B1">
        <w:rPr>
          <w:rFonts w:ascii="Times New Roman" w:hAnsi="Times New Roman"/>
          <w:sz w:val="28"/>
          <w:szCs w:val="28"/>
        </w:rPr>
        <w:t>несовершеннолетн</w:t>
      </w:r>
      <w:r>
        <w:rPr>
          <w:rFonts w:ascii="Times New Roman" w:hAnsi="Times New Roman"/>
          <w:sz w:val="28"/>
          <w:szCs w:val="28"/>
        </w:rPr>
        <w:t xml:space="preserve">ему, </w:t>
      </w:r>
      <w:r w:rsidRPr="0014328B">
        <w:rPr>
          <w:rFonts w:ascii="Times New Roman" w:hAnsi="Times New Roman"/>
          <w:sz w:val="28"/>
          <w:szCs w:val="28"/>
        </w:rPr>
        <w:t xml:space="preserve"> с родителями </w:t>
      </w:r>
      <w:r>
        <w:rPr>
          <w:rFonts w:ascii="Times New Roman" w:hAnsi="Times New Roman"/>
          <w:sz w:val="28"/>
          <w:szCs w:val="28"/>
        </w:rPr>
        <w:t xml:space="preserve">и (или) </w:t>
      </w:r>
      <w:r w:rsidRPr="0014328B">
        <w:rPr>
          <w:rFonts w:ascii="Times New Roman" w:hAnsi="Times New Roman"/>
          <w:sz w:val="28"/>
          <w:szCs w:val="28"/>
        </w:rPr>
        <w:t>(законными представителями) ребенка</w:t>
      </w:r>
      <w:r>
        <w:rPr>
          <w:rFonts w:ascii="Times New Roman" w:hAnsi="Times New Roman"/>
          <w:sz w:val="28"/>
          <w:szCs w:val="28"/>
        </w:rPr>
        <w:t>, в</w:t>
      </w:r>
      <w:r w:rsidRPr="0014328B">
        <w:rPr>
          <w:rFonts w:ascii="Times New Roman" w:hAnsi="Times New Roman"/>
          <w:sz w:val="28"/>
          <w:szCs w:val="28"/>
        </w:rPr>
        <w:t xml:space="preserve"> полустационарной  или </w:t>
      </w:r>
      <w:r w:rsidRPr="008D70B1">
        <w:rPr>
          <w:rFonts w:ascii="Times New Roman" w:hAnsi="Times New Roman"/>
          <w:sz w:val="28"/>
          <w:szCs w:val="28"/>
        </w:rPr>
        <w:t>стационарной форме п</w:t>
      </w:r>
      <w:r>
        <w:rPr>
          <w:rFonts w:ascii="Times New Roman" w:hAnsi="Times New Roman"/>
          <w:sz w:val="28"/>
          <w:szCs w:val="28"/>
        </w:rPr>
        <w:t>ри временном проживании. Договор включает</w:t>
      </w:r>
      <w:r w:rsidRPr="0014328B">
        <w:rPr>
          <w:rFonts w:ascii="Times New Roman" w:hAnsi="Times New Roman"/>
          <w:sz w:val="28"/>
          <w:szCs w:val="28"/>
        </w:rPr>
        <w:t xml:space="preserve"> в себя взаимодействие сторон, основание  изменения и расторжения договора, ответственность за неисполнение или ненадлежащее исполнение обязательств по Договору, срок действия договора и другие условия. Договор о предоставлении социальных услуг составляется в 2-х экземплярах с выдачей одного экземпляра родителям (законным представителям) (приложение № 4). </w:t>
      </w:r>
    </w:p>
    <w:p w:rsidR="00BA19D4" w:rsidRPr="0014328B" w:rsidRDefault="00BA19D4" w:rsidP="004833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>2.6.Договор о предоставлении социальных услуг регистрируется в Журнале регистрации догово</w:t>
      </w:r>
      <w:r>
        <w:rPr>
          <w:rFonts w:ascii="Times New Roman" w:hAnsi="Times New Roman"/>
          <w:sz w:val="28"/>
          <w:szCs w:val="28"/>
        </w:rPr>
        <w:t>ров</w:t>
      </w:r>
      <w:r w:rsidRPr="0014328B">
        <w:rPr>
          <w:rFonts w:ascii="Times New Roman" w:hAnsi="Times New Roman"/>
          <w:sz w:val="28"/>
          <w:szCs w:val="28"/>
        </w:rPr>
        <w:t xml:space="preserve"> (приложение № 5).</w:t>
      </w:r>
    </w:p>
    <w:p w:rsidR="00BA19D4" w:rsidRPr="0014328B" w:rsidRDefault="00BA19D4" w:rsidP="004833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 xml:space="preserve">2.7.На каждого </w:t>
      </w:r>
      <w:r>
        <w:rPr>
          <w:rFonts w:ascii="Times New Roman" w:hAnsi="Times New Roman"/>
          <w:sz w:val="28"/>
          <w:szCs w:val="28"/>
        </w:rPr>
        <w:t>несовершеннолетнего, нуждающегося в социальном обслуживании</w:t>
      </w:r>
      <w:r w:rsidRPr="0014328B">
        <w:rPr>
          <w:rFonts w:ascii="Times New Roman" w:hAnsi="Times New Roman"/>
          <w:sz w:val="28"/>
          <w:szCs w:val="28"/>
        </w:rPr>
        <w:t xml:space="preserve"> при зачислении заводится личное дело, в котором хранятся предоставленные документы.</w:t>
      </w:r>
    </w:p>
    <w:p w:rsidR="00BA19D4" w:rsidRPr="0014328B" w:rsidRDefault="00BA19D4" w:rsidP="004833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 xml:space="preserve"> 2.8.Родителям </w:t>
      </w:r>
      <w:r>
        <w:rPr>
          <w:rFonts w:ascii="Times New Roman" w:hAnsi="Times New Roman"/>
          <w:sz w:val="28"/>
          <w:szCs w:val="28"/>
        </w:rPr>
        <w:t xml:space="preserve">и (или) </w:t>
      </w:r>
      <w:r w:rsidRPr="0014328B">
        <w:rPr>
          <w:rFonts w:ascii="Times New Roman" w:hAnsi="Times New Roman"/>
          <w:sz w:val="28"/>
          <w:szCs w:val="28"/>
        </w:rPr>
        <w:t xml:space="preserve">(законным представителям) ребенка может быть отказано в приеме ребенка в учреждение по медицинским показаниям </w:t>
      </w:r>
      <w:r>
        <w:rPr>
          <w:rFonts w:ascii="Times New Roman" w:hAnsi="Times New Roman"/>
          <w:sz w:val="28"/>
          <w:szCs w:val="28"/>
        </w:rPr>
        <w:t>или при отсутствии свободных мест</w:t>
      </w:r>
      <w:r w:rsidRPr="0014328B">
        <w:rPr>
          <w:rFonts w:ascii="Times New Roman" w:hAnsi="Times New Roman"/>
          <w:sz w:val="28"/>
          <w:szCs w:val="28"/>
        </w:rPr>
        <w:t>.</w:t>
      </w:r>
    </w:p>
    <w:p w:rsidR="00BA19D4" w:rsidRPr="0014328B" w:rsidRDefault="00BA19D4" w:rsidP="000579B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4328B">
        <w:rPr>
          <w:rFonts w:ascii="Times New Roman" w:hAnsi="Times New Roman" w:cs="Times New Roman"/>
          <w:sz w:val="28"/>
          <w:szCs w:val="28"/>
        </w:rPr>
        <w:t>2.9..Прекращение предоставления социальных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</w:t>
      </w:r>
      <w:r w:rsidRPr="0014328B">
        <w:rPr>
          <w:rFonts w:ascii="Times New Roman" w:hAnsi="Times New Roman" w:cs="Times New Roman"/>
          <w:sz w:val="28"/>
          <w:szCs w:val="28"/>
        </w:rPr>
        <w:t>производится в следующих случаях: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>по личной инициативе гражданина (его законного представителя);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>окончание сроков предоставления социальных услуг в полустационарной</w:t>
      </w:r>
      <w:r>
        <w:rPr>
          <w:rFonts w:ascii="Times New Roman" w:hAnsi="Times New Roman"/>
          <w:sz w:val="28"/>
          <w:szCs w:val="28"/>
        </w:rPr>
        <w:t xml:space="preserve"> или стационарной</w:t>
      </w:r>
      <w:r w:rsidRPr="00B27503">
        <w:rPr>
          <w:rFonts w:ascii="Times New Roman" w:hAnsi="Times New Roman"/>
          <w:sz w:val="28"/>
          <w:szCs w:val="28"/>
        </w:rPr>
        <w:t xml:space="preserve"> форме в соответствии с индивидуальной программой предоставления социальных услуг и(или) истечение срока договора </w:t>
      </w:r>
      <w:r>
        <w:rPr>
          <w:rFonts w:ascii="Times New Roman" w:hAnsi="Times New Roman"/>
          <w:sz w:val="28"/>
          <w:szCs w:val="28"/>
        </w:rPr>
        <w:t>о предоставлении социальных услуг</w:t>
      </w:r>
      <w:r w:rsidRPr="00B27503">
        <w:rPr>
          <w:rFonts w:ascii="Times New Roman" w:hAnsi="Times New Roman"/>
          <w:sz w:val="28"/>
          <w:szCs w:val="28"/>
        </w:rPr>
        <w:t>;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>нарушение гражданином (его законным представителем) условий договора о предоставлении социальных услуг;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>смерть получателя социальных услуг;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>ликвидация поставщика социальных услуг или исключение его из Реестра поставщиков социальных услуг Ленинградской области;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>решение суда о признании получателя социальных услуг безвестно отсутствующим или умершим;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>осуждение получателя социальных услуг к отбыванию наказания в виде лишения свободы;</w:t>
      </w:r>
    </w:p>
    <w:p w:rsidR="00BA19D4" w:rsidRPr="00B27503" w:rsidRDefault="00BA19D4" w:rsidP="00B275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27503">
        <w:rPr>
          <w:rFonts w:ascii="Times New Roman" w:hAnsi="Times New Roman"/>
          <w:sz w:val="28"/>
          <w:szCs w:val="28"/>
        </w:rPr>
        <w:t xml:space="preserve">отказ получателя социальных услуг от предоставления социальных услуг в соответствии со </w:t>
      </w:r>
      <w:hyperlink r:id="rId8" w:history="1">
        <w:r w:rsidRPr="00B27503">
          <w:rPr>
            <w:rFonts w:ascii="Times New Roman" w:hAnsi="Times New Roman"/>
            <w:color w:val="0000FF"/>
            <w:sz w:val="28"/>
            <w:szCs w:val="28"/>
          </w:rPr>
          <w:t>статьей 18</w:t>
        </w:r>
      </w:hyperlink>
      <w:r w:rsidRPr="00B27503">
        <w:rPr>
          <w:rFonts w:ascii="Times New Roman" w:hAnsi="Times New Roman"/>
          <w:sz w:val="28"/>
          <w:szCs w:val="28"/>
        </w:rPr>
        <w:t xml:space="preserve"> Федерального закона от 28 декабря 2013 года N 442-ФЗ "Об основах социального обслуживания граждан в Российской Федерации".</w:t>
      </w:r>
    </w:p>
    <w:p w:rsidR="00BA19D4" w:rsidRPr="0014328B" w:rsidRDefault="00BA19D4" w:rsidP="000675D5">
      <w:pPr>
        <w:rPr>
          <w:rFonts w:ascii="Times New Roman" w:hAnsi="Times New Roman"/>
          <w:sz w:val="28"/>
          <w:szCs w:val="28"/>
        </w:rPr>
      </w:pPr>
      <w:r w:rsidRPr="0014328B">
        <w:rPr>
          <w:rFonts w:ascii="Times New Roman" w:hAnsi="Times New Roman"/>
          <w:sz w:val="28"/>
          <w:szCs w:val="28"/>
        </w:rPr>
        <w:t xml:space="preserve"> </w:t>
      </w:r>
    </w:p>
    <w:p w:rsidR="00BA19D4" w:rsidRPr="0014328B" w:rsidRDefault="00BA19D4">
      <w:pPr>
        <w:rPr>
          <w:rFonts w:ascii="Times New Roman" w:hAnsi="Times New Roman"/>
          <w:sz w:val="28"/>
          <w:szCs w:val="28"/>
        </w:rPr>
      </w:pPr>
    </w:p>
    <w:p w:rsidR="00BA19D4" w:rsidRPr="0014328B" w:rsidRDefault="00BA19D4">
      <w:pPr>
        <w:rPr>
          <w:rFonts w:ascii="Times New Roman" w:hAnsi="Times New Roman"/>
          <w:sz w:val="28"/>
          <w:szCs w:val="28"/>
        </w:rPr>
      </w:pPr>
    </w:p>
    <w:p w:rsidR="00BA19D4" w:rsidRPr="0014328B" w:rsidRDefault="00BA19D4">
      <w:pPr>
        <w:rPr>
          <w:rFonts w:ascii="Times New Roman" w:hAnsi="Times New Roman"/>
          <w:sz w:val="28"/>
          <w:szCs w:val="28"/>
        </w:rPr>
      </w:pPr>
    </w:p>
    <w:p w:rsidR="00BA19D4" w:rsidRPr="0014328B" w:rsidRDefault="00BA19D4">
      <w:pPr>
        <w:rPr>
          <w:rFonts w:ascii="Times New Roman" w:hAnsi="Times New Roman"/>
          <w:sz w:val="28"/>
          <w:szCs w:val="28"/>
        </w:rPr>
      </w:pPr>
    </w:p>
    <w:p w:rsidR="00BA19D4" w:rsidRPr="0014328B" w:rsidRDefault="00BA19D4">
      <w:pPr>
        <w:rPr>
          <w:rFonts w:ascii="Times New Roman" w:hAnsi="Times New Roman"/>
          <w:sz w:val="28"/>
          <w:szCs w:val="28"/>
        </w:rPr>
      </w:pPr>
    </w:p>
    <w:p w:rsidR="00BA19D4" w:rsidRPr="0014328B" w:rsidRDefault="00BA19D4">
      <w:pPr>
        <w:rPr>
          <w:rFonts w:ascii="Times New Roman" w:hAnsi="Times New Roman"/>
          <w:sz w:val="28"/>
          <w:szCs w:val="28"/>
        </w:rPr>
      </w:pPr>
    </w:p>
    <w:p w:rsidR="00BA19D4" w:rsidRPr="0014328B" w:rsidRDefault="00BA19D4">
      <w:pPr>
        <w:rPr>
          <w:rFonts w:ascii="Times New Roman" w:hAnsi="Times New Roman"/>
          <w:sz w:val="28"/>
          <w:szCs w:val="28"/>
        </w:rPr>
      </w:pPr>
    </w:p>
    <w:p w:rsidR="00BA19D4" w:rsidRDefault="00BA19D4">
      <w:pPr>
        <w:rPr>
          <w:rFonts w:ascii="Times New Roman" w:hAnsi="Times New Roman"/>
          <w:sz w:val="28"/>
          <w:szCs w:val="28"/>
        </w:rPr>
      </w:pPr>
    </w:p>
    <w:p w:rsidR="00BA19D4" w:rsidRDefault="00BA19D4">
      <w:pPr>
        <w:rPr>
          <w:rFonts w:ascii="Times New Roman" w:hAnsi="Times New Roman"/>
          <w:sz w:val="28"/>
          <w:szCs w:val="28"/>
        </w:rPr>
      </w:pPr>
    </w:p>
    <w:p w:rsidR="00BA19D4" w:rsidRDefault="00BA19D4">
      <w:pPr>
        <w:rPr>
          <w:rFonts w:ascii="Times New Roman" w:hAnsi="Times New Roman"/>
          <w:sz w:val="28"/>
          <w:szCs w:val="28"/>
        </w:rPr>
      </w:pPr>
    </w:p>
    <w:p w:rsidR="00BA19D4" w:rsidRDefault="00BA19D4">
      <w:pPr>
        <w:rPr>
          <w:rFonts w:ascii="Times New Roman" w:hAnsi="Times New Roman"/>
          <w:sz w:val="28"/>
          <w:szCs w:val="28"/>
        </w:rPr>
      </w:pPr>
    </w:p>
    <w:p w:rsidR="00BA19D4" w:rsidRDefault="00BA19D4">
      <w:pPr>
        <w:rPr>
          <w:rFonts w:ascii="Times New Roman" w:hAnsi="Times New Roman"/>
          <w:sz w:val="28"/>
          <w:szCs w:val="28"/>
        </w:rPr>
      </w:pPr>
    </w:p>
    <w:p w:rsidR="00BA19D4" w:rsidRDefault="00BA19D4">
      <w:pPr>
        <w:rPr>
          <w:rFonts w:ascii="Times New Roman" w:hAnsi="Times New Roman"/>
          <w:sz w:val="28"/>
          <w:szCs w:val="28"/>
        </w:rPr>
      </w:pPr>
    </w:p>
    <w:p w:rsidR="00BA19D4" w:rsidRDefault="00BA19D4" w:rsidP="009B3396">
      <w:pPr>
        <w:pStyle w:val="BodyTextIndent3"/>
        <w:suppressAutoHyphens/>
        <w:jc w:val="right"/>
      </w:pPr>
      <w:r w:rsidRPr="00D235FE">
        <w:t xml:space="preserve">Приложение 1 </w:t>
      </w:r>
    </w:p>
    <w:p w:rsidR="00BA19D4" w:rsidRPr="009B3396" w:rsidRDefault="00BA19D4" w:rsidP="009B3396">
      <w:pPr>
        <w:pStyle w:val="BodyTextIndent3"/>
        <w:suppressAutoHyphens/>
        <w:jc w:val="right"/>
        <w:rPr>
          <w:b/>
          <w:bCs/>
          <w:color w:val="auto"/>
          <w:sz w:val="18"/>
          <w:szCs w:val="18"/>
        </w:rPr>
      </w:pPr>
    </w:p>
    <w:p w:rsidR="00BA19D4" w:rsidRDefault="00BA19D4" w:rsidP="005F7B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Директору Ленинградского областного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государственного бюджетного учреждения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«Киришский комплексный центр социального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обслуживания населения»</w:t>
      </w:r>
    </w:p>
    <w:p w:rsidR="00BA19D4" w:rsidRDefault="00BA19D4" w:rsidP="005F7BF0">
      <w:pPr>
        <w:spacing w:after="0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от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_______________________________  ____        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(фамилия, имя, отчество)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>_______</w:t>
      </w:r>
      <w:r>
        <w:rPr>
          <w:rFonts w:ascii="Times New Roman" w:hAnsi="Times New Roman"/>
          <w:i/>
          <w:sz w:val="24"/>
          <w:szCs w:val="24"/>
          <w:u w:val="single"/>
        </w:rPr>
        <w:t>________________________________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(дата рождения, СНИЛС)</w:t>
      </w:r>
      <w:r>
        <w:rPr>
          <w:rFonts w:ascii="Times New Roman" w:hAnsi="Times New Roman"/>
          <w:sz w:val="24"/>
          <w:szCs w:val="24"/>
          <w:u w:val="single"/>
        </w:rPr>
        <w:t xml:space="preserve">          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_    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(реквизиты документа, удостоверяющего личность)     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16"/>
          <w:szCs w:val="16"/>
        </w:rPr>
        <w:t xml:space="preserve">     </w:t>
      </w: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___                                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    _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   _____________________________________ </w:t>
      </w:r>
    </w:p>
    <w:p w:rsidR="00BA19D4" w:rsidRDefault="00BA19D4" w:rsidP="005F7BF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(гражданство)</w:t>
      </w:r>
      <w:r>
        <w:rPr>
          <w:rFonts w:ascii="Times New Roman" w:hAnsi="Times New Roman"/>
          <w:sz w:val="24"/>
          <w:szCs w:val="24"/>
          <w:u w:val="single"/>
        </w:rPr>
        <w:t xml:space="preserve">         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  <w:u w:val="single"/>
        </w:rPr>
        <w:t>_</w:t>
      </w:r>
    </w:p>
    <w:p w:rsidR="00BA19D4" w:rsidRDefault="00BA19D4" w:rsidP="005F7BF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(сведения о месте проживания (пребывания)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</w:t>
      </w:r>
      <w:r>
        <w:rPr>
          <w:rFonts w:ascii="Times New Roman" w:hAnsi="Times New Roman"/>
          <w:sz w:val="24"/>
          <w:szCs w:val="24"/>
        </w:rPr>
        <w:t>___________</w:t>
      </w:r>
    </w:p>
    <w:p w:rsidR="00BA19D4" w:rsidRDefault="00BA19D4" w:rsidP="005F7BF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на территории Российской Федерации)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____________   </w:t>
      </w:r>
    </w:p>
    <w:p w:rsidR="00BA19D4" w:rsidRDefault="00BA19D4" w:rsidP="005F7BF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(контактный телефон, </w:t>
      </w:r>
      <w:r>
        <w:rPr>
          <w:rFonts w:ascii="Times New Roman" w:hAnsi="Times New Roman"/>
          <w:sz w:val="16"/>
          <w:szCs w:val="16"/>
          <w:lang w:val="en-US"/>
        </w:rPr>
        <w:t>e</w:t>
      </w:r>
      <w:r>
        <w:rPr>
          <w:rFonts w:ascii="Times New Roman" w:hAnsi="Times New Roman"/>
          <w:sz w:val="16"/>
          <w:szCs w:val="16"/>
        </w:rPr>
        <w:t>-</w:t>
      </w:r>
      <w:r>
        <w:rPr>
          <w:rFonts w:ascii="Times New Roman" w:hAnsi="Times New Roman"/>
          <w:sz w:val="16"/>
          <w:szCs w:val="16"/>
          <w:lang w:val="en-US"/>
        </w:rPr>
        <w:t>mail</w:t>
      </w:r>
      <w:r>
        <w:rPr>
          <w:rFonts w:ascii="Times New Roman" w:hAnsi="Times New Roman"/>
          <w:sz w:val="16"/>
          <w:szCs w:val="16"/>
        </w:rPr>
        <w:t xml:space="preserve"> (при наличии))  </w:t>
      </w:r>
    </w:p>
    <w:p w:rsidR="00BA19D4" w:rsidRDefault="00BA19D4" w:rsidP="005F7BF0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right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right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 о предоставлении социальных услуг</w:t>
      </w:r>
    </w:p>
    <w:p w:rsidR="00BA19D4" w:rsidRDefault="00BA19D4" w:rsidP="005F7BF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Прошу предоставить мне социальные услуги в форме социального обслуживания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5462BB">
        <w:rPr>
          <w:rFonts w:ascii="Times New Roman" w:hAnsi="Times New Roman"/>
          <w:i/>
          <w:sz w:val="24"/>
          <w:szCs w:val="24"/>
          <w:u w:val="single"/>
        </w:rPr>
        <w:t>с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тационарной_ </w:t>
      </w:r>
      <w:r>
        <w:rPr>
          <w:rFonts w:ascii="Times New Roman" w:hAnsi="Times New Roman"/>
          <w:sz w:val="24"/>
          <w:szCs w:val="24"/>
          <w:u w:val="single"/>
        </w:rPr>
        <w:t>__                 __</w:t>
      </w:r>
      <w:r>
        <w:rPr>
          <w:rFonts w:ascii="Times New Roman" w:hAnsi="Times New Roman"/>
          <w:sz w:val="24"/>
          <w:szCs w:val="24"/>
        </w:rPr>
        <w:t>, оказываемые ЛОГБУ «Киришский КЦСОН»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(указать форму социального обслуживания)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на моего ребенка 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  <w:u w:val="single"/>
        </w:rPr>
        <w:t>_______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(фамилия, имя, отчество, дата рождения)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в связи со следующими обстоятельствами:  </w:t>
      </w:r>
      <w:r>
        <w:rPr>
          <w:rFonts w:ascii="Times New Roman" w:hAnsi="Times New Roman"/>
          <w:sz w:val="24"/>
          <w:szCs w:val="24"/>
          <w:u w:val="single"/>
        </w:rPr>
        <w:t>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    _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4"/>
          <w:szCs w:val="24"/>
          <w:u w:val="single"/>
        </w:rPr>
        <w:t>_______________________________________________________________ _                      __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(обстоятельства, который ухудшают или могут ухудшить условия жизнедеятельности)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Нуждаюсь в социальных услугах: социально-бытовые; социально-медицинские; социально-психологические; социально-педагогические; социально-трудовые; социально-правовые.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Условия проживания и состав семьи:</w:t>
      </w:r>
      <w:r>
        <w:rPr>
          <w:rFonts w:ascii="Times New Roman" w:hAnsi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/>
          <w:i/>
          <w:sz w:val="24"/>
          <w:szCs w:val="24"/>
          <w:u w:val="single"/>
        </w:rPr>
        <w:t>_</w:t>
      </w:r>
      <w:r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______________________________________________________________                           __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Достоверность и полноту настоящих сведений подтверждаю.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На обработку персональных данных в соответствии со статьей 9 Федерального закона от 27 июля 2006 г. № 152-ФЗ «О персональных данных» для включения в реестр получателей социальных услуг согласен.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</w:t>
      </w:r>
      <w:r>
        <w:rPr>
          <w:rFonts w:ascii="Times New Roman" w:hAnsi="Times New Roman"/>
          <w:i/>
          <w:sz w:val="24"/>
          <w:szCs w:val="24"/>
        </w:rPr>
        <w:t>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»   _______</w:t>
      </w:r>
      <w:r>
        <w:rPr>
          <w:rFonts w:ascii="Times New Roman" w:hAnsi="Times New Roman"/>
          <w:i/>
          <w:sz w:val="24"/>
          <w:szCs w:val="24"/>
          <w:u w:val="single"/>
        </w:rPr>
        <w:t>__</w:t>
      </w:r>
      <w:r>
        <w:rPr>
          <w:rFonts w:ascii="Times New Roman" w:hAnsi="Times New Roman"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  <w:u w:val="single"/>
        </w:rPr>
        <w:t>20__</w:t>
      </w:r>
      <w:r>
        <w:rPr>
          <w:rFonts w:ascii="Times New Roman" w:hAnsi="Times New Roman"/>
          <w:i/>
          <w:sz w:val="24"/>
          <w:szCs w:val="24"/>
        </w:rPr>
        <w:t>г.               _____________               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_____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>(подпись)                                                          (фамилия, инициалы)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прилагаю:</w:t>
      </w:r>
    </w:p>
    <w:p w:rsidR="00BA19D4" w:rsidRDefault="00BA19D4" w:rsidP="005F7BF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08"/>
        <w:gridCol w:w="1837"/>
      </w:tblGrid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>документов</w:t>
            </w: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>Копия паспорта гражданина Российской Федерации (страницы 2, 3 и страницы, содержащие отметки о регистрации) либо, при отсутствии паспорта, иные документы, удостоверяющие личность заявителя (вид на жительство в РФ, временное удостоверение личности гражданина Российской Федерации, удостоверение беженца и т. д. )</w:t>
            </w: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>Копия свидетельства о рождении</w:t>
            </w: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>Копия медицинского полиса</w:t>
            </w: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753">
              <w:rPr>
                <w:rFonts w:ascii="Times New Roman" w:hAnsi="Times New Roman"/>
                <w:sz w:val="24"/>
                <w:szCs w:val="24"/>
              </w:rPr>
              <w:t>Добровольное информированное согласие</w:t>
            </w: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9D4" w:rsidRPr="00975753" w:rsidTr="007979DF">
        <w:tc>
          <w:tcPr>
            <w:tcW w:w="7508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BA19D4" w:rsidRPr="00975753" w:rsidRDefault="00BA19D4" w:rsidP="007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Обязуюсь в письменной форме уведомить учреждение социального обслуживания о наступлении обстоятельств, влияющих на предоставление услуги (перемена места жительства и др.)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заявителя _______________            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_           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___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(подпись)                                          (фамилия, инициалы)                                             (дата)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заявителя зарегистрировано ____________________________________________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(дата, регистрационный номер заявления)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Принял     _______________  ____      __________________     ______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_____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(дата приема заявления)                     (подпись специалиста)                                         (фамилия, инициалы)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</w:t>
      </w: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5F7B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Pr="008E4FAE" w:rsidRDefault="00BA19D4" w:rsidP="005F7BF0">
      <w:pPr>
        <w:autoSpaceDE w:val="0"/>
        <w:autoSpaceDN w:val="0"/>
        <w:adjustRightInd w:val="0"/>
        <w:outlineLvl w:val="1"/>
        <w:rPr>
          <w:bCs/>
        </w:rPr>
      </w:pPr>
    </w:p>
    <w:p w:rsidR="00BA19D4" w:rsidRPr="00D235FE" w:rsidRDefault="00BA19D4" w:rsidP="00D235FE">
      <w:pPr>
        <w:pStyle w:val="BodyTextIndent3"/>
        <w:suppressAutoHyphens/>
        <w:jc w:val="right"/>
        <w:rPr>
          <w:b/>
          <w:bCs/>
          <w:color w:val="auto"/>
          <w:sz w:val="18"/>
          <w:szCs w:val="18"/>
        </w:rPr>
      </w:pPr>
      <w:r w:rsidRPr="00D235FE">
        <w:rPr>
          <w:b/>
          <w:bCs/>
          <w:color w:val="auto"/>
          <w:sz w:val="18"/>
          <w:szCs w:val="18"/>
        </w:rPr>
        <w:t>Приложение  2</w:t>
      </w:r>
    </w:p>
    <w:p w:rsidR="00BA19D4" w:rsidRPr="00D235FE" w:rsidRDefault="00BA19D4" w:rsidP="00D235FE">
      <w:pPr>
        <w:pStyle w:val="ConsPlusNormal"/>
        <w:ind w:right="67"/>
        <w:jc w:val="right"/>
        <w:rPr>
          <w:rFonts w:ascii="Times New Roman" w:hAnsi="Times New Roman" w:cs="Times New Roman"/>
          <w:sz w:val="18"/>
          <w:szCs w:val="18"/>
        </w:rPr>
      </w:pPr>
      <w:r w:rsidRPr="00D235FE">
        <w:rPr>
          <w:rFonts w:ascii="Times New Roman" w:hAnsi="Times New Roman" w:cs="Times New Roman"/>
          <w:iCs/>
          <w:sz w:val="18"/>
          <w:szCs w:val="18"/>
        </w:rPr>
        <w:t xml:space="preserve">к  административному регламенту </w:t>
      </w:r>
      <w:r w:rsidRPr="00D235FE">
        <w:rPr>
          <w:rFonts w:ascii="Times New Roman" w:hAnsi="Times New Roman" w:cs="Times New Roman"/>
          <w:sz w:val="18"/>
          <w:szCs w:val="18"/>
        </w:rPr>
        <w:t xml:space="preserve">предоставления  на территории </w:t>
      </w:r>
    </w:p>
    <w:p w:rsidR="00BA19D4" w:rsidRPr="00D235FE" w:rsidRDefault="00BA19D4" w:rsidP="00D235FE">
      <w:pPr>
        <w:pStyle w:val="ConsPlusNormal"/>
        <w:ind w:right="67"/>
        <w:jc w:val="right"/>
        <w:rPr>
          <w:rFonts w:ascii="Times New Roman" w:hAnsi="Times New Roman" w:cs="Times New Roman"/>
          <w:sz w:val="18"/>
          <w:szCs w:val="18"/>
        </w:rPr>
      </w:pPr>
      <w:r w:rsidRPr="00D235FE">
        <w:rPr>
          <w:rFonts w:ascii="Times New Roman" w:hAnsi="Times New Roman" w:cs="Times New Roman"/>
          <w:sz w:val="18"/>
          <w:szCs w:val="18"/>
        </w:rPr>
        <w:t xml:space="preserve">Ленинградской области </w:t>
      </w:r>
    </w:p>
    <w:p w:rsidR="00BA19D4" w:rsidRDefault="00BA19D4" w:rsidP="00D235FE">
      <w:pPr>
        <w:pStyle w:val="ConsPlusNormal"/>
        <w:ind w:right="67"/>
        <w:jc w:val="right"/>
        <w:rPr>
          <w:rFonts w:ascii="Times New Roman" w:hAnsi="Times New Roman" w:cs="Times New Roman"/>
          <w:sz w:val="16"/>
          <w:szCs w:val="16"/>
        </w:rPr>
      </w:pPr>
    </w:p>
    <w:p w:rsidR="00BA19D4" w:rsidRPr="008E4FAE" w:rsidRDefault="00BA19D4" w:rsidP="00D235FE">
      <w:pPr>
        <w:pStyle w:val="ConsPlusNormal"/>
        <w:ind w:right="67"/>
        <w:jc w:val="right"/>
        <w:rPr>
          <w:bCs/>
          <w:sz w:val="22"/>
          <w:szCs w:val="22"/>
        </w:rPr>
      </w:pPr>
      <w:r w:rsidRPr="008E4FAE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BA19D4" w:rsidRPr="00D235FE" w:rsidRDefault="00BA19D4" w:rsidP="00D235FE">
      <w:pPr>
        <w:widowControl w:val="0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ОРГАН СОЦИАЛЬНОЙ ЗАЩИТЫ НАСЕЛЕНИЯ ________________________________________________________________________</w:t>
      </w:r>
    </w:p>
    <w:p w:rsidR="00BA19D4" w:rsidRPr="00D235FE" w:rsidRDefault="00BA19D4" w:rsidP="00D235FE">
      <w:pPr>
        <w:widowControl w:val="0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МУНИЦИПАЛЬНОГО РАЙОНА (ГОРОДСКОГО ОКРУГА) ЛЕНИНГРАДСКОЙ ОБЛАСТИ</w:t>
      </w:r>
    </w:p>
    <w:p w:rsidR="00BA19D4" w:rsidRPr="00D235FE" w:rsidRDefault="00BA19D4" w:rsidP="00D235FE">
      <w:pPr>
        <w:widowControl w:val="0"/>
        <w:jc w:val="center"/>
        <w:rPr>
          <w:rFonts w:ascii="Times New Roman" w:hAnsi="Times New Roman"/>
          <w:color w:val="000000"/>
        </w:rPr>
      </w:pPr>
    </w:p>
    <w:p w:rsidR="00BA19D4" w:rsidRPr="00D235FE" w:rsidRDefault="00BA19D4" w:rsidP="00D235FE">
      <w:pPr>
        <w:widowControl w:val="0"/>
        <w:jc w:val="center"/>
        <w:rPr>
          <w:rFonts w:ascii="Times New Roman" w:hAnsi="Times New Roman"/>
          <w:b/>
          <w:color w:val="000000"/>
        </w:rPr>
      </w:pPr>
      <w:r w:rsidRPr="00D235FE">
        <w:rPr>
          <w:rFonts w:ascii="Times New Roman" w:hAnsi="Times New Roman"/>
          <w:b/>
          <w:color w:val="000000"/>
        </w:rPr>
        <w:t>Индивидуальная программа предоставления социальных услуг</w:t>
      </w:r>
    </w:p>
    <w:p w:rsidR="00BA19D4" w:rsidRPr="00D235FE" w:rsidRDefault="00BA19D4" w:rsidP="00D235FE">
      <w:pPr>
        <w:widowControl w:val="0"/>
        <w:jc w:val="center"/>
        <w:rPr>
          <w:rFonts w:ascii="Times New Roman" w:hAnsi="Times New Roman"/>
          <w:b/>
          <w:color w:val="000000"/>
        </w:rPr>
      </w:pPr>
    </w:p>
    <w:p w:rsidR="00BA19D4" w:rsidRPr="00D235FE" w:rsidRDefault="00BA19D4" w:rsidP="00D235FE">
      <w:pPr>
        <w:widowControl w:val="0"/>
        <w:jc w:val="both"/>
        <w:rPr>
          <w:rFonts w:ascii="Times New Roman" w:hAnsi="Times New Roman"/>
          <w:b/>
          <w:color w:val="000000"/>
        </w:rPr>
      </w:pPr>
      <w:r w:rsidRPr="00D235FE">
        <w:rPr>
          <w:rFonts w:ascii="Times New Roman" w:hAnsi="Times New Roman"/>
          <w:b/>
          <w:color w:val="000000"/>
        </w:rPr>
        <w:t xml:space="preserve">_____________                                                                                       </w:t>
      </w:r>
      <w:r w:rsidRPr="00D235FE">
        <w:rPr>
          <w:rFonts w:ascii="Times New Roman" w:hAnsi="Times New Roman"/>
          <w:color w:val="000000"/>
        </w:rPr>
        <w:t>№_____________________</w:t>
      </w:r>
    </w:p>
    <w:p w:rsidR="00BA19D4" w:rsidRPr="00D235FE" w:rsidRDefault="00BA19D4" w:rsidP="00D235FE">
      <w:pPr>
        <w:widowControl w:val="0"/>
        <w:jc w:val="both"/>
        <w:rPr>
          <w:rFonts w:ascii="Times New Roman" w:hAnsi="Times New Roman"/>
          <w:color w:val="000000"/>
          <w:sz w:val="18"/>
          <w:szCs w:val="18"/>
        </w:rPr>
      </w:pPr>
      <w:r w:rsidRPr="00D235FE">
        <w:rPr>
          <w:rFonts w:ascii="Times New Roman" w:hAnsi="Times New Roman"/>
          <w:color w:val="000000"/>
          <w:sz w:val="18"/>
          <w:szCs w:val="18"/>
        </w:rPr>
        <w:t xml:space="preserve">     (дата составления)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sz w:val="18"/>
          <w:szCs w:val="18"/>
        </w:rPr>
      </w:pPr>
    </w:p>
    <w:p w:rsidR="00BA19D4" w:rsidRPr="00D235FE" w:rsidRDefault="00BA19D4" w:rsidP="00D235FE">
      <w:pPr>
        <w:widowControl w:val="0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Фамилия, имя, отчество (при наличии) ______________________________________________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___________________________________________________________________________</w:t>
      </w:r>
      <w:r>
        <w:rPr>
          <w:rFonts w:ascii="Times New Roman" w:hAnsi="Times New Roman"/>
          <w:color w:val="000000"/>
        </w:rPr>
        <w:t>____</w:t>
      </w:r>
    </w:p>
    <w:p w:rsidR="00BA19D4" w:rsidRPr="00D235FE" w:rsidRDefault="00BA19D4" w:rsidP="00D235FE">
      <w:pPr>
        <w:widowControl w:val="0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Пол _______________  3. Дата рождения 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4. Адрес места жительства: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почтовый индекс _________________ город (район) 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село _____________________ улица _____________________________________ дом № 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корпус ____________ квартира _________ телефон 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5. Адрес места работы: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почтовый индекс _________________ город (район) 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улица _________________________ дом _______ телефон 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6. Серия, номер паспорта или данные иного документа, удостоверяющего личность, дата выдачи этих документов, наименование выдавшего органа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___________________________________________________________________________________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___________________________________________________________________________________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7. Контактный e-mail (при наличии) 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8. Индивидуальная программа предоставления социальных услуг разработана впервые, повторно (нужное подчеркнуть)  на срок до: _____________________________________________________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9. Форма социального обслуживания ___________________________________________________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10. Виды социальных услуг</w:t>
      </w:r>
    </w:p>
    <w:p w:rsidR="00BA19D4" w:rsidRPr="00D235FE" w:rsidRDefault="00BA19D4" w:rsidP="00D235FE">
      <w:pPr>
        <w:widowControl w:val="0"/>
        <w:jc w:val="center"/>
        <w:rPr>
          <w:rFonts w:ascii="Times New Roman" w:hAnsi="Times New Roman"/>
          <w:color w:val="000000"/>
        </w:rPr>
      </w:pPr>
    </w:p>
    <w:p w:rsidR="00BA19D4" w:rsidRPr="00D235FE" w:rsidRDefault="00BA19D4" w:rsidP="00D235FE">
      <w:pPr>
        <w:widowControl w:val="0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Социально-бытовые</w:t>
      </w:r>
    </w:p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614"/>
        <w:gridCol w:w="2314"/>
        <w:gridCol w:w="1862"/>
        <w:gridCol w:w="1877"/>
        <w:gridCol w:w="2021"/>
        <w:gridCol w:w="1296"/>
      </w:tblGrid>
      <w:tr w:rsidR="00BA19D4" w:rsidRPr="006F4918" w:rsidTr="00674F37">
        <w:trPr>
          <w:trHeight w:val="84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№;</w:t>
            </w:r>
          </w:p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п/п.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социально-бытовой услуги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Объем предоставления услуги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Периодичность предоставления услуги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Срок предоставления услуги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</w:p>
        </w:tc>
      </w:tr>
      <w:tr w:rsidR="00BA19D4" w:rsidRPr="006F4918" w:rsidTr="00674F37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BA19D4" w:rsidRPr="00D235FE" w:rsidRDefault="00BA19D4" w:rsidP="00D235FE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  <w:lang w:val="en-US"/>
        </w:rPr>
        <w:t>II.</w:t>
      </w:r>
      <w:r w:rsidRPr="00D235FE">
        <w:rPr>
          <w:rFonts w:ascii="Times New Roman" w:hAnsi="Times New Roman"/>
          <w:color w:val="000000"/>
        </w:rPr>
        <w:t>Социально-медицинские</w:t>
      </w:r>
    </w:p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614"/>
        <w:gridCol w:w="2314"/>
        <w:gridCol w:w="1862"/>
        <w:gridCol w:w="1877"/>
        <w:gridCol w:w="2021"/>
        <w:gridCol w:w="1296"/>
      </w:tblGrid>
      <w:tr w:rsidR="00BA19D4" w:rsidRPr="006F4918" w:rsidTr="00674F37">
        <w:trPr>
          <w:trHeight w:val="12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№;</w:t>
            </w:r>
          </w:p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п/п.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социально-</w:t>
            </w:r>
          </w:p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медицинской услуги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Объем предоставления услуги в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Периодичность предоставления услуги.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Срок предоставления услуги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</w:p>
        </w:tc>
      </w:tr>
      <w:tr w:rsidR="00BA19D4" w:rsidRPr="006F4918" w:rsidTr="00674F37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BA19D4" w:rsidRPr="00D235FE" w:rsidRDefault="00BA19D4" w:rsidP="00D235FE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  <w:lang w:val="en-US"/>
        </w:rPr>
        <w:t>III</w:t>
      </w:r>
      <w:r w:rsidRPr="00D235FE">
        <w:rPr>
          <w:rFonts w:ascii="Times New Roman" w:hAnsi="Times New Roman"/>
          <w:color w:val="000000"/>
        </w:rPr>
        <w:t>. Социально-психологические</w:t>
      </w:r>
    </w:p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614"/>
        <w:gridCol w:w="2314"/>
        <w:gridCol w:w="1862"/>
        <w:gridCol w:w="1877"/>
        <w:gridCol w:w="2021"/>
        <w:gridCol w:w="1296"/>
      </w:tblGrid>
      <w:tr w:rsidR="00BA19D4" w:rsidRPr="006F4918" w:rsidTr="00674F37">
        <w:trPr>
          <w:trHeight w:val="12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№;</w:t>
            </w:r>
          </w:p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п/п.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социально-психологической услуги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Объем предоставления услуги в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Периодичность предоставления услуги.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Срок предоставления услуги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</w:p>
        </w:tc>
      </w:tr>
      <w:tr w:rsidR="00BA19D4" w:rsidRPr="006F4918" w:rsidTr="00674F37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:rsidR="00BA19D4" w:rsidRPr="00D235FE" w:rsidRDefault="00BA19D4" w:rsidP="00D235FE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  <w:lang w:val="en-US"/>
        </w:rPr>
        <w:t>IV.</w:t>
      </w:r>
      <w:r w:rsidRPr="00D235FE">
        <w:rPr>
          <w:rFonts w:ascii="Times New Roman" w:hAnsi="Times New Roman"/>
          <w:color w:val="000000"/>
        </w:rPr>
        <w:t xml:space="preserve"> Социально-педагогические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614"/>
        <w:gridCol w:w="2314"/>
        <w:gridCol w:w="1862"/>
        <w:gridCol w:w="1877"/>
        <w:gridCol w:w="2021"/>
        <w:gridCol w:w="1296"/>
      </w:tblGrid>
      <w:tr w:rsidR="00BA19D4" w:rsidRPr="006F4918" w:rsidTr="00674F37">
        <w:trPr>
          <w:trHeight w:val="12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№;</w:t>
            </w:r>
          </w:p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п/п.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социально-педагогической услуги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Объем предоставления услуги в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Периодичность предоставления услуги.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Срок предоставления услуги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</w:p>
        </w:tc>
      </w:tr>
      <w:tr w:rsidR="00BA19D4" w:rsidRPr="006F4918" w:rsidTr="00674F37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:rsidR="00BA19D4" w:rsidRPr="00D235FE" w:rsidRDefault="00BA19D4" w:rsidP="00D235FE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  <w:lang w:val="en-US"/>
        </w:rPr>
        <w:t>V</w:t>
      </w:r>
      <w:r w:rsidRPr="00D235FE">
        <w:rPr>
          <w:rFonts w:ascii="Times New Roman" w:hAnsi="Times New Roman"/>
          <w:color w:val="000000"/>
        </w:rPr>
        <w:t>.Социально-трудовые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5"/>
        <w:gridCol w:w="614"/>
        <w:gridCol w:w="2314"/>
        <w:gridCol w:w="1862"/>
        <w:gridCol w:w="1877"/>
        <w:gridCol w:w="2021"/>
        <w:gridCol w:w="1296"/>
      </w:tblGrid>
      <w:tr w:rsidR="00BA19D4" w:rsidRPr="006F4918" w:rsidTr="00674F37">
        <w:trPr>
          <w:trHeight w:val="1220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№;</w:t>
            </w:r>
          </w:p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п/п.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социально-трудовой услуги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Объем предоставления услуги в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Периодичность предоставления услуги.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Срок предоставления услуги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</w:p>
        </w:tc>
      </w:tr>
      <w:tr w:rsidR="00BA19D4" w:rsidRPr="006F4918" w:rsidTr="00674F37">
        <w:trPr>
          <w:trHeight w:hRule="exact" w:val="326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31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gridBefore w:val="1"/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:rsidR="00BA19D4" w:rsidRPr="00D235FE" w:rsidRDefault="00BA19D4" w:rsidP="00D235FE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  <w:lang w:val="en-US"/>
        </w:rPr>
        <w:t>VI</w:t>
      </w:r>
      <w:r w:rsidRPr="00D235FE">
        <w:rPr>
          <w:rFonts w:ascii="Times New Roman" w:hAnsi="Times New Roman"/>
          <w:color w:val="000000"/>
        </w:rPr>
        <w:t>. Социально - правовые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614"/>
        <w:gridCol w:w="2314"/>
        <w:gridCol w:w="1862"/>
        <w:gridCol w:w="1877"/>
        <w:gridCol w:w="2021"/>
        <w:gridCol w:w="1296"/>
      </w:tblGrid>
      <w:tr w:rsidR="00BA19D4" w:rsidRPr="006F4918" w:rsidTr="00674F37">
        <w:trPr>
          <w:trHeight w:val="12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№;</w:t>
            </w:r>
          </w:p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п/п.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социально-правовой услуги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Объем предоставления услуги в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Периодичность предоставления услуги.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Срок предоставления услуги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</w:p>
        </w:tc>
      </w:tr>
      <w:tr w:rsidR="00BA19D4" w:rsidRPr="006F4918" w:rsidTr="00674F37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:rsidR="00BA19D4" w:rsidRPr="00D235FE" w:rsidRDefault="00BA19D4" w:rsidP="00D235FE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  <w:lang w:val="en-US"/>
        </w:rPr>
        <w:t>VII</w:t>
      </w:r>
      <w:r w:rsidRPr="00D235FE">
        <w:rPr>
          <w:rFonts w:ascii="Times New Roman" w:hAnsi="Times New Roman"/>
          <w:color w:val="000000"/>
        </w:rPr>
        <w:t>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614"/>
        <w:gridCol w:w="2314"/>
        <w:gridCol w:w="1862"/>
        <w:gridCol w:w="1877"/>
        <w:gridCol w:w="2021"/>
        <w:gridCol w:w="1296"/>
      </w:tblGrid>
      <w:tr w:rsidR="00BA19D4" w:rsidRPr="006F4918" w:rsidTr="00674F37">
        <w:trPr>
          <w:trHeight w:val="122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№;</w:t>
            </w:r>
          </w:p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п/п.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услуги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Объем предоставления услуги в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Периодичность предоставления услуги.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Срок предоставления услуги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</w:p>
        </w:tc>
      </w:tr>
      <w:tr w:rsidR="00BA19D4" w:rsidRPr="006F4918" w:rsidTr="00674F37">
        <w:trPr>
          <w:trHeight w:hRule="exact" w:val="32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3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19D4" w:rsidRPr="006F4918" w:rsidTr="00674F37">
        <w:trPr>
          <w:trHeight w:hRule="exact" w:val="35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9D4" w:rsidRPr="006F4918" w:rsidRDefault="00BA19D4" w:rsidP="00D235FE">
            <w:pPr>
              <w:framePr w:w="99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</w:rPr>
      </w:pPr>
    </w:p>
    <w:p w:rsidR="00BA19D4" w:rsidRPr="00D235FE" w:rsidRDefault="00BA19D4" w:rsidP="00D235FE">
      <w:pPr>
        <w:widowControl w:val="0"/>
        <w:spacing w:after="0" w:line="240" w:lineRule="auto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Примечания:</w:t>
      </w:r>
    </w:p>
    <w:p w:rsidR="00BA19D4" w:rsidRPr="00D235FE" w:rsidRDefault="00BA19D4" w:rsidP="00D235FE">
      <w:pPr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Объем предоставления социальной услуги указывается с соответствующей единицей измерения (например, м2, шт., место, комплект и т.п.) в случаях, когда объем может быть определен единицами измерения.</w:t>
      </w:r>
    </w:p>
    <w:p w:rsidR="00BA19D4" w:rsidRPr="00D235FE" w:rsidRDefault="00BA19D4" w:rsidP="00D235FE">
      <w:pPr>
        <w:widowControl w:val="0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 xml:space="preserve"> При заполнении графы «срок предоставления услуги» указывается дата начала  предоставления социальной услуги  и дата ее  окончания.</w:t>
      </w:r>
    </w:p>
    <w:p w:rsidR="00BA19D4" w:rsidRPr="00D235FE" w:rsidRDefault="00BA19D4" w:rsidP="00D235FE">
      <w:pPr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При заполнении графы «отметка о выполнении» поставщиком социальных услуг делается запись: «выполнена», «выполнена частично», «не выполнена» (с указанием причины).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11. Условия предоставления социальных услуг</w:t>
      </w:r>
      <w:r w:rsidRPr="00D235FE">
        <w:rPr>
          <w:rStyle w:val="FootnoteReference"/>
          <w:rFonts w:ascii="Times New Roman" w:hAnsi="Times New Roman"/>
        </w:rPr>
        <w:footnoteReference w:id="1"/>
      </w:r>
      <w:r w:rsidRPr="00D235FE">
        <w:rPr>
          <w:rFonts w:ascii="Times New Roman" w:hAnsi="Times New Roman"/>
          <w:color w:val="000000"/>
        </w:rPr>
        <w:t>: 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35FE">
        <w:rPr>
          <w:rFonts w:ascii="Times New Roman" w:hAnsi="Times New Roman"/>
          <w:color w:val="000000"/>
          <w:sz w:val="20"/>
          <w:szCs w:val="20"/>
          <w:u w:val="single"/>
          <w:vertAlign w:val="subscript"/>
        </w:rPr>
        <w:t>(</w:t>
      </w:r>
      <w:r w:rsidRPr="00D235FE">
        <w:rPr>
          <w:rFonts w:ascii="Times New Roman" w:hAnsi="Times New Roman"/>
          <w:color w:val="000000"/>
          <w:sz w:val="20"/>
          <w:szCs w:val="20"/>
          <w:vertAlign w:val="subscript"/>
        </w:rPr>
        <w:t>поставщиком социальных услуг указываются необходимые условия, которые должны соблюдаться поставщиком социальных услуг при оказании социальных услуг с учетом формы социального</w:t>
      </w:r>
      <w:r w:rsidRPr="00D235FE">
        <w:rPr>
          <w:rFonts w:ascii="Times New Roman" w:hAnsi="Times New Roman"/>
          <w:color w:val="000000"/>
          <w:sz w:val="20"/>
          <w:szCs w:val="20"/>
          <w:u w:val="single"/>
          <w:vertAlign w:val="subscript"/>
        </w:rPr>
        <w:t xml:space="preserve"> </w:t>
      </w:r>
      <w:r w:rsidRPr="00D235FE">
        <w:rPr>
          <w:rFonts w:ascii="Times New Roman" w:hAnsi="Times New Roman"/>
          <w:color w:val="000000"/>
          <w:sz w:val="20"/>
          <w:szCs w:val="20"/>
          <w:vertAlign w:val="subscript"/>
        </w:rPr>
        <w:t>обслуживания</w:t>
      </w:r>
      <w:r w:rsidRPr="00D235FE">
        <w:rPr>
          <w:rFonts w:ascii="Times New Roman" w:hAnsi="Times New Roman"/>
          <w:color w:val="000000"/>
          <w:sz w:val="20"/>
          <w:szCs w:val="20"/>
        </w:rPr>
        <w:t>)</w:t>
      </w:r>
      <w:r w:rsidRPr="00D235FE">
        <w:rPr>
          <w:rFonts w:ascii="Times New Roman" w:hAnsi="Times New Roman"/>
          <w:color w:val="000000"/>
          <w:sz w:val="28"/>
          <w:szCs w:val="28"/>
        </w:rPr>
        <w:t>_______________________________________________________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35F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12. Перечень рекомендуемых поставщиков социальных услуг: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1"/>
        <w:gridCol w:w="3177"/>
        <w:gridCol w:w="3183"/>
      </w:tblGrid>
      <w:tr w:rsidR="00BA19D4" w:rsidRPr="006F4918" w:rsidTr="00674F37">
        <w:tc>
          <w:tcPr>
            <w:tcW w:w="3470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поставщика социальных услуг</w:t>
            </w:r>
          </w:p>
        </w:tc>
        <w:tc>
          <w:tcPr>
            <w:tcW w:w="3470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Адрес места нахождения поставщика социальных услуг</w:t>
            </w:r>
          </w:p>
        </w:tc>
        <w:tc>
          <w:tcPr>
            <w:tcW w:w="3471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 xml:space="preserve">Контактная информация поставщика социальных услуг (телефоны, </w:t>
            </w:r>
            <w:r w:rsidRPr="006F4918">
              <w:rPr>
                <w:rFonts w:ascii="Times New Roman" w:hAnsi="Times New Roman"/>
                <w:color w:val="000000"/>
                <w:lang w:val="en-US"/>
              </w:rPr>
              <w:t>e</w:t>
            </w:r>
            <w:r w:rsidRPr="006F4918">
              <w:rPr>
                <w:rFonts w:ascii="Times New Roman" w:hAnsi="Times New Roman"/>
                <w:color w:val="000000"/>
              </w:rPr>
              <w:t>-</w:t>
            </w:r>
            <w:r w:rsidRPr="006F4918">
              <w:rPr>
                <w:rFonts w:ascii="Times New Roman" w:hAnsi="Times New Roman"/>
                <w:color w:val="000000"/>
                <w:lang w:val="en-US"/>
              </w:rPr>
              <w:t>mail</w:t>
            </w:r>
            <w:r w:rsidRPr="006F4918">
              <w:rPr>
                <w:rFonts w:ascii="Times New Roman" w:hAnsi="Times New Roman"/>
                <w:color w:val="000000"/>
              </w:rPr>
              <w:t xml:space="preserve"> и т.п.)</w:t>
            </w:r>
          </w:p>
        </w:tc>
      </w:tr>
      <w:tr w:rsidR="00BA19D4" w:rsidRPr="006F4918" w:rsidTr="00674F37"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1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A19D4" w:rsidRPr="006F4918" w:rsidTr="00674F37"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1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A19D4" w:rsidRPr="006F4918" w:rsidTr="00674F37"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1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13. Отказ от социального обслуживания, социальной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05"/>
        <w:gridCol w:w="2211"/>
        <w:gridCol w:w="1446"/>
        <w:gridCol w:w="1609"/>
      </w:tblGrid>
      <w:tr w:rsidR="00BA19D4" w:rsidRPr="006F4918" w:rsidTr="00674F37">
        <w:tc>
          <w:tcPr>
            <w:tcW w:w="4786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Наименование формы социального обслуживания, вида социальных услуг, социальной услуги от которых отказывается получатель социальной услуги</w:t>
            </w:r>
          </w:p>
        </w:tc>
        <w:tc>
          <w:tcPr>
            <w:tcW w:w="2410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Причины отказа</w:t>
            </w:r>
          </w:p>
        </w:tc>
        <w:tc>
          <w:tcPr>
            <w:tcW w:w="1559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Дата отказа</w:t>
            </w:r>
          </w:p>
        </w:tc>
        <w:tc>
          <w:tcPr>
            <w:tcW w:w="1656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Подпись получателя социальных услуг</w:t>
            </w:r>
          </w:p>
        </w:tc>
      </w:tr>
      <w:tr w:rsidR="00BA19D4" w:rsidRPr="006F4918" w:rsidTr="00674F37">
        <w:tc>
          <w:tcPr>
            <w:tcW w:w="4786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A19D4" w:rsidRPr="006F4918" w:rsidTr="00674F37">
        <w:tc>
          <w:tcPr>
            <w:tcW w:w="4786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A19D4" w:rsidRPr="006F4918" w:rsidTr="00674F37">
        <w:tc>
          <w:tcPr>
            <w:tcW w:w="4786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14. Мероприятия по социальному сопровождению: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8"/>
        <w:gridCol w:w="3209"/>
        <w:gridCol w:w="3164"/>
      </w:tblGrid>
      <w:tr w:rsidR="00BA19D4" w:rsidRPr="006F4918" w:rsidTr="00674F37">
        <w:tc>
          <w:tcPr>
            <w:tcW w:w="3470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Вид социального сопровождения</w:t>
            </w:r>
          </w:p>
        </w:tc>
        <w:tc>
          <w:tcPr>
            <w:tcW w:w="3470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Получатель социального сопровождения</w:t>
            </w:r>
            <w:r w:rsidRPr="006F4918">
              <w:rPr>
                <w:rStyle w:val="FootnoteReference"/>
                <w:rFonts w:ascii="Times New Roman" w:hAnsi="Times New Roman"/>
              </w:rPr>
              <w:footnoteReference w:id="2"/>
            </w:r>
          </w:p>
        </w:tc>
        <w:tc>
          <w:tcPr>
            <w:tcW w:w="3471" w:type="dxa"/>
            <w:vAlign w:val="center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4918">
              <w:rPr>
                <w:rFonts w:ascii="Times New Roman" w:hAnsi="Times New Roman"/>
                <w:color w:val="000000"/>
              </w:rPr>
              <w:t>Отметка о выполнении</w:t>
            </w:r>
            <w:r w:rsidRPr="006F4918">
              <w:rPr>
                <w:rStyle w:val="FootnoteReference"/>
                <w:rFonts w:ascii="Times New Roman" w:hAnsi="Times New Roman"/>
              </w:rPr>
              <w:footnoteReference w:id="3"/>
            </w:r>
          </w:p>
        </w:tc>
      </w:tr>
      <w:tr w:rsidR="00BA19D4" w:rsidRPr="006F4918" w:rsidTr="00674F37"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1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A19D4" w:rsidRPr="006F4918" w:rsidTr="00674F37"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1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A19D4" w:rsidRPr="006F4918" w:rsidTr="00674F37"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1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A19D4" w:rsidRPr="006F4918" w:rsidTr="00674F37"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0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1" w:type="dxa"/>
          </w:tcPr>
          <w:p w:rsidR="00BA19D4" w:rsidRPr="006F4918" w:rsidRDefault="00BA19D4" w:rsidP="00D235F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С содержанием индивидуальной программы предоставления социальных  услуг согласен ________________________________                                                   _____________________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235FE">
        <w:rPr>
          <w:rFonts w:ascii="Times New Roman" w:hAnsi="Times New Roman"/>
          <w:color w:val="000000"/>
          <w:sz w:val="20"/>
          <w:szCs w:val="20"/>
        </w:rPr>
        <w:t xml:space="preserve">(подпись получателя социальных услуг или </w:t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  <w:t>(расшифровка подписи)</w:t>
      </w: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235FE">
        <w:rPr>
          <w:rFonts w:ascii="Times New Roman" w:hAnsi="Times New Roman"/>
          <w:color w:val="000000"/>
          <w:sz w:val="20"/>
          <w:szCs w:val="20"/>
        </w:rPr>
        <w:t xml:space="preserve"> его законного представителя</w:t>
      </w:r>
      <w:r w:rsidRPr="00D235FE">
        <w:rPr>
          <w:rStyle w:val="FootnoteReference"/>
          <w:rFonts w:ascii="Times New Roman" w:hAnsi="Times New Roman"/>
        </w:rPr>
        <w:footnoteReference w:id="4"/>
      </w:r>
      <w:r w:rsidRPr="00D235FE">
        <w:rPr>
          <w:rFonts w:ascii="Times New Roman" w:hAnsi="Times New Roman"/>
          <w:color w:val="000000"/>
          <w:sz w:val="20"/>
          <w:szCs w:val="20"/>
        </w:rPr>
        <w:t>)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Лицо, уполномоченное на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 xml:space="preserve"> подписание индивидуальной программы 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 xml:space="preserve">предоставления социальных услуг 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 xml:space="preserve">уполномоченного органа 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субъекта Российской Федерации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___________________________________                                 ____________________________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235FE">
        <w:rPr>
          <w:rFonts w:ascii="Times New Roman" w:hAnsi="Times New Roman"/>
          <w:color w:val="000000"/>
          <w:sz w:val="20"/>
          <w:szCs w:val="20"/>
        </w:rPr>
        <w:t xml:space="preserve">        (должность лица, подпись)</w:t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</w:r>
      <w:r w:rsidRPr="00D235FE">
        <w:rPr>
          <w:rFonts w:ascii="Times New Roman" w:hAnsi="Times New Roman"/>
          <w:color w:val="000000"/>
          <w:sz w:val="20"/>
          <w:szCs w:val="20"/>
        </w:rPr>
        <w:tab/>
        <w:t xml:space="preserve">      (расшифровка подписи)</w:t>
      </w:r>
    </w:p>
    <w:p w:rsidR="00BA19D4" w:rsidRPr="00D235FE" w:rsidRDefault="00BA19D4" w:rsidP="00D235FE">
      <w:pPr>
        <w:framePr w:w="10366" w:wrap="notBeside" w:vAnchor="text" w:hAnchor="page" w:x="781" w:y="250"/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BA19D4" w:rsidRPr="00D235FE" w:rsidRDefault="00BA19D4" w:rsidP="00D235FE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235FE">
        <w:rPr>
          <w:rFonts w:ascii="Times New Roman" w:hAnsi="Times New Roman"/>
          <w:color w:val="000000"/>
        </w:rPr>
        <w:t>М.П.</w:t>
      </w: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right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right"/>
        <w:rPr>
          <w:bCs/>
          <w:color w:val="auto"/>
          <w:sz w:val="20"/>
        </w:rPr>
      </w:pPr>
    </w:p>
    <w:p w:rsidR="00BA19D4" w:rsidRPr="00D235FE" w:rsidRDefault="00BA19D4" w:rsidP="00D235FE">
      <w:pPr>
        <w:pStyle w:val="FootnoteText"/>
      </w:pPr>
      <w:r w:rsidRPr="00D235FE">
        <w:t xml:space="preserve"> </w:t>
      </w:r>
      <w:r w:rsidRPr="00D235FE">
        <w:rPr>
          <w:sz w:val="18"/>
          <w:szCs w:val="18"/>
        </w:rPr>
        <w:t>Получатель социальных услуг имеет право на соблюдение иных условий предоставления социальных услуг по формам социального обслуживания, установленных законодательством Российской Федерации</w:t>
      </w:r>
    </w:p>
    <w:p w:rsidR="00BA19D4" w:rsidRPr="00D235FE" w:rsidRDefault="00BA19D4" w:rsidP="00D235FE">
      <w:pPr>
        <w:pStyle w:val="FootnoteText"/>
      </w:pPr>
      <w:r w:rsidRPr="00D235FE">
        <w:t xml:space="preserve"> Получатель социальных услуг, родители, опекуны, попечители, иные законные представители несовершеннолетних детей</w:t>
      </w:r>
    </w:p>
    <w:p w:rsidR="00BA19D4" w:rsidRPr="00D235FE" w:rsidRDefault="00BA19D4" w:rsidP="00D235FE">
      <w:pPr>
        <w:pStyle w:val="FootnoteText"/>
      </w:pPr>
      <w:r w:rsidRPr="00D235FE">
        <w:t xml:space="preserve"> Организация, оказывающая социальное сопровождение ставит отметку: «выполнено», «выполнено частично», «не выполнено» (с указанием причины)</w:t>
      </w:r>
    </w:p>
    <w:p w:rsidR="00BA19D4" w:rsidRPr="00D235FE" w:rsidRDefault="00BA19D4" w:rsidP="00D235FE">
      <w:pPr>
        <w:pStyle w:val="FootnoteText"/>
      </w:pPr>
      <w:r w:rsidRPr="00D235FE">
        <w:t xml:space="preserve"> Подчеркнуть статус лица, поставившего подпись</w:t>
      </w: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right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ЗАКЛЮЧЕНИЕ</w:t>
      </w: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 выполнении индивидуальной программы предоставления социальных услуг</w:t>
      </w: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от _______________№_________________</w:t>
      </w: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Индивидуальная программа предоставления социальных услуг</w:t>
      </w: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Реализована полностью (не полностью) (нужное подчеркнуть).</w:t>
      </w: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социально-бытовых  услуг:_________________________________________________________________________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социально-медицинских услуг:_________________________________________________________________________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социально-психологических услуг:_________________________________________________________________________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социально-педагогических услуг:_________________________________________________________________________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социально-трудовых услуг:_________________________________________________________________________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социально-правовых  услуг:_________________________________________________________________________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услуг в целях повышения коммуникативного потенциала получателей социальных услуг, имеющих ограничения жизнедеятельности, в том числе детей-инвалидов:________________________________________________________________________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Оценка результатов реализации индивидуальной программы предоставления мероприятий по социальному сопровождению:_________________________________________________________________________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jc w:val="center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Примечание: Оценка результатов указывается на основании анализа реализации индивидуальной программы предоставления  социальных услуг применительно к улучшению условий жизнедеятельности и (или) расширению возможностей получателя социальных услуг самостоятельно обеспечивать свои основные жизненные потребности.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Рекомендации:____________________________________________________________________________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_______________                                                                         ______________________________________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 xml:space="preserve">(подпись лица,уполномоченного                                                                  (расшифровка подписи)       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на подписание индивидуальной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 xml:space="preserve"> программы предоставления социальных услуг)</w:t>
      </w: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</w:p>
    <w:p w:rsidR="00BA19D4" w:rsidRPr="00D235FE" w:rsidRDefault="00BA19D4" w:rsidP="00D235FE">
      <w:pPr>
        <w:pStyle w:val="BodyTextIndent3"/>
        <w:tabs>
          <w:tab w:val="clear" w:pos="1260"/>
        </w:tabs>
        <w:suppressAutoHyphens/>
        <w:spacing w:before="0"/>
        <w:ind w:left="0"/>
        <w:rPr>
          <w:bCs/>
          <w:color w:val="auto"/>
          <w:sz w:val="20"/>
        </w:rPr>
      </w:pPr>
      <w:r w:rsidRPr="00D235FE">
        <w:rPr>
          <w:bCs/>
          <w:color w:val="auto"/>
          <w:sz w:val="20"/>
        </w:rPr>
        <w:t>М.П.                                                                                                                                 «__»_______________20---г.</w:t>
      </w:r>
    </w:p>
    <w:p w:rsidR="00BA19D4" w:rsidRPr="00D235FE" w:rsidRDefault="00BA19D4" w:rsidP="00D235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9D4" w:rsidRPr="00D235FE" w:rsidRDefault="00BA19D4" w:rsidP="000B1648">
      <w:pPr>
        <w:autoSpaceDE w:val="0"/>
        <w:autoSpaceDN w:val="0"/>
        <w:adjustRightInd w:val="0"/>
        <w:ind w:firstLine="540"/>
        <w:jc w:val="right"/>
        <w:outlineLvl w:val="1"/>
        <w:rPr>
          <w:rFonts w:ascii="Times New Roman" w:hAnsi="Times New Roman"/>
          <w:bCs/>
        </w:rPr>
      </w:pPr>
    </w:p>
    <w:p w:rsidR="00BA19D4" w:rsidRPr="00D235FE" w:rsidRDefault="00BA19D4" w:rsidP="000B1648">
      <w:pPr>
        <w:suppressAutoHyphens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A19D4" w:rsidRPr="008E4FAE" w:rsidRDefault="00BA19D4" w:rsidP="000B1648">
      <w:pPr>
        <w:pStyle w:val="BodyText"/>
        <w:tabs>
          <w:tab w:val="left" w:pos="709"/>
        </w:tabs>
        <w:suppressAutoHyphens/>
        <w:ind w:firstLine="709"/>
        <w:rPr>
          <w:b w:val="0"/>
          <w:szCs w:val="28"/>
        </w:rPr>
      </w:pPr>
    </w:p>
    <w:p w:rsidR="00BA19D4" w:rsidRPr="008E4FAE" w:rsidRDefault="00BA19D4" w:rsidP="000B1648">
      <w:pPr>
        <w:pStyle w:val="BodyText"/>
        <w:tabs>
          <w:tab w:val="left" w:pos="709"/>
        </w:tabs>
        <w:suppressAutoHyphens/>
        <w:ind w:firstLine="709"/>
        <w:rPr>
          <w:b w:val="0"/>
          <w:szCs w:val="28"/>
        </w:rPr>
      </w:pPr>
    </w:p>
    <w:p w:rsidR="00BA19D4" w:rsidRDefault="00BA19D4" w:rsidP="000B1648">
      <w:pPr>
        <w:pStyle w:val="BodyText"/>
        <w:tabs>
          <w:tab w:val="left" w:pos="709"/>
        </w:tabs>
        <w:suppressAutoHyphens/>
        <w:ind w:firstLine="709"/>
        <w:rPr>
          <w:b w:val="0"/>
          <w:szCs w:val="28"/>
        </w:rPr>
      </w:pPr>
    </w:p>
    <w:p w:rsidR="00BA19D4" w:rsidRPr="008E4FAE" w:rsidRDefault="00BA19D4" w:rsidP="000B1648">
      <w:pPr>
        <w:pStyle w:val="BodyText"/>
        <w:tabs>
          <w:tab w:val="left" w:pos="709"/>
        </w:tabs>
        <w:suppressAutoHyphens/>
        <w:ind w:firstLine="709"/>
        <w:rPr>
          <w:b w:val="0"/>
          <w:szCs w:val="28"/>
        </w:rPr>
      </w:pPr>
    </w:p>
    <w:p w:rsidR="00BA19D4" w:rsidRPr="008E4FAE" w:rsidRDefault="00BA19D4" w:rsidP="000B1648">
      <w:pPr>
        <w:pStyle w:val="BodyText"/>
        <w:tabs>
          <w:tab w:val="left" w:pos="709"/>
        </w:tabs>
        <w:suppressAutoHyphens/>
        <w:ind w:firstLine="709"/>
        <w:rPr>
          <w:b w:val="0"/>
          <w:szCs w:val="28"/>
        </w:rPr>
      </w:pPr>
    </w:p>
    <w:p w:rsidR="00BA19D4" w:rsidRPr="008E4FAE" w:rsidRDefault="00BA19D4" w:rsidP="000B1648">
      <w:pPr>
        <w:pStyle w:val="BodyText"/>
        <w:tabs>
          <w:tab w:val="left" w:pos="709"/>
        </w:tabs>
        <w:suppressAutoHyphens/>
        <w:ind w:firstLine="709"/>
        <w:rPr>
          <w:b w:val="0"/>
          <w:szCs w:val="28"/>
        </w:rPr>
      </w:pPr>
    </w:p>
    <w:p w:rsidR="00BA19D4" w:rsidRDefault="00BA19D4" w:rsidP="000B1648">
      <w:pPr>
        <w:pStyle w:val="ConsPlusNonformat"/>
        <w:rPr>
          <w:rFonts w:ascii="Times New Roman" w:hAnsi="Times New Roman" w:cs="Times New Roman"/>
          <w:bCs/>
          <w:sz w:val="24"/>
          <w:szCs w:val="28"/>
        </w:rPr>
      </w:pPr>
    </w:p>
    <w:p w:rsidR="00BA19D4" w:rsidRPr="00D235FE" w:rsidRDefault="00BA19D4" w:rsidP="00D235FE">
      <w:pPr>
        <w:pStyle w:val="BodyTextIndent3"/>
        <w:suppressAutoHyphens/>
        <w:jc w:val="right"/>
        <w:rPr>
          <w:b/>
          <w:bCs/>
          <w:color w:val="auto"/>
          <w:sz w:val="18"/>
          <w:szCs w:val="18"/>
        </w:rPr>
      </w:pPr>
      <w:r w:rsidRPr="00D235FE">
        <w:rPr>
          <w:b/>
          <w:bCs/>
          <w:color w:val="auto"/>
          <w:sz w:val="18"/>
          <w:szCs w:val="18"/>
        </w:rPr>
        <w:t>Приложение  3</w:t>
      </w:r>
    </w:p>
    <w:p w:rsidR="00BA19D4" w:rsidRPr="00D235FE" w:rsidRDefault="00BA19D4" w:rsidP="00D235FE">
      <w:pPr>
        <w:pStyle w:val="ConsPlusNonformat"/>
        <w:rPr>
          <w:rFonts w:ascii="Times New Roman" w:hAnsi="Times New Roman" w:cs="Times New Roman"/>
        </w:rPr>
      </w:pPr>
    </w:p>
    <w:p w:rsidR="00BA19D4" w:rsidRDefault="00BA19D4" w:rsidP="009B33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Согласие гражданина </w:t>
      </w:r>
    </w:p>
    <w:p w:rsidR="00BA19D4" w:rsidRDefault="00BA19D4" w:rsidP="009B33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обработку персональных данных</w:t>
      </w:r>
    </w:p>
    <w:p w:rsidR="00BA19D4" w:rsidRDefault="00BA19D4" w:rsidP="009B33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Я, 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>______________________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(Ф.И.О. заявителя (уполномоченного лица) полностью)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>года рождения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Документ, удостоверяющий личность  </w:t>
      </w:r>
      <w:r>
        <w:rPr>
          <w:rFonts w:ascii="Times New Roman" w:hAnsi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паспорт</w:t>
      </w:r>
      <w:r>
        <w:rPr>
          <w:rFonts w:ascii="Times New Roman" w:hAnsi="Times New Roman"/>
          <w:sz w:val="24"/>
          <w:szCs w:val="24"/>
          <w:u w:val="single"/>
        </w:rPr>
        <w:t>________________________________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Серия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номер  </w:t>
      </w:r>
      <w:r>
        <w:rPr>
          <w:rFonts w:ascii="Times New Roman" w:hAnsi="Times New Roman"/>
          <w:sz w:val="24"/>
          <w:szCs w:val="24"/>
          <w:u w:val="single"/>
        </w:rPr>
        <w:t>_______</w:t>
      </w:r>
      <w:r>
        <w:rPr>
          <w:rFonts w:ascii="Times New Roman" w:hAnsi="Times New Roman"/>
          <w:i/>
          <w:sz w:val="24"/>
          <w:szCs w:val="24"/>
          <w:u w:val="single"/>
        </w:rPr>
        <w:t>__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/>
          <w:sz w:val="24"/>
          <w:szCs w:val="24"/>
        </w:rPr>
        <w:t>дата выдачи «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</w:t>
      </w:r>
      <w:r>
        <w:rPr>
          <w:rFonts w:ascii="Times New Roman" w:hAnsi="Times New Roman"/>
          <w:i/>
          <w:sz w:val="24"/>
          <w:szCs w:val="24"/>
        </w:rPr>
        <w:t xml:space="preserve">»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</w:t>
      </w:r>
      <w:r>
        <w:rPr>
          <w:rFonts w:ascii="Times New Roman" w:hAnsi="Times New Roman"/>
          <w:sz w:val="24"/>
          <w:szCs w:val="24"/>
          <w:u w:val="single"/>
        </w:rPr>
        <w:t>_______________</w:t>
      </w:r>
      <w:r>
        <w:rPr>
          <w:rFonts w:ascii="Times New Roman" w:hAnsi="Times New Roman"/>
          <w:sz w:val="24"/>
          <w:szCs w:val="24"/>
        </w:rPr>
        <w:t>г.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Кем выдан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>___</w:t>
      </w:r>
      <w:r>
        <w:rPr>
          <w:rFonts w:ascii="Times New Roman" w:hAnsi="Times New Roman"/>
          <w:sz w:val="24"/>
          <w:szCs w:val="24"/>
        </w:rPr>
        <w:t>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_______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</w:t>
      </w:r>
      <w:r>
        <w:rPr>
          <w:rFonts w:ascii="Times New Roman" w:hAnsi="Times New Roman"/>
          <w:i/>
          <w:sz w:val="24"/>
          <w:szCs w:val="24"/>
          <w:u w:val="single"/>
        </w:rPr>
        <w:t>________</w:t>
      </w:r>
      <w:r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Адрес регистрации: 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_        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_____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_______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Полномочия подтверждены ____________________________________________________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(наименование и реквизиты доверенности или иного документа, подтверждающего полномочия уполномоченного лица)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пунктом 4 статьи 9 Федерального закона от 27.07.2006 г. № 152-ФЗ «О персональных данных» даю согласие </w:t>
      </w:r>
      <w:r>
        <w:rPr>
          <w:rFonts w:ascii="Times New Roman" w:hAnsi="Times New Roman"/>
          <w:sz w:val="24"/>
          <w:szCs w:val="24"/>
          <w:u w:val="single"/>
        </w:rPr>
        <w:t>Ленинградскому областному государственному бюджетному учреждению «Киришский комплексный центр социального обслуживания населения»</w:t>
      </w:r>
      <w:r>
        <w:rPr>
          <w:rFonts w:ascii="Times New Roman" w:hAnsi="Times New Roman"/>
          <w:sz w:val="24"/>
          <w:szCs w:val="24"/>
        </w:rPr>
        <w:t xml:space="preserve"> на обработку моих персональных данных (фамилии, имени, отчества, даты рождения, паспортных данных, адреса места жительства, сведений, содержащихся в персональных документах, фотографии), персональных данных моего несовершеннолетнего ребенка</w:t>
      </w:r>
    </w:p>
    <w:p w:rsidR="00BA19D4" w:rsidRDefault="00BA19D4" w:rsidP="009B3396">
      <w:pPr>
        <w:spacing w:after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      _______________     </w:t>
      </w:r>
      <w:r>
        <w:rPr>
          <w:rFonts w:ascii="Times New Roman" w:hAnsi="Times New Roman"/>
          <w:sz w:val="16"/>
          <w:szCs w:val="16"/>
        </w:rPr>
        <w:t xml:space="preserve">                          (полные фамилия, имя, отчество, дата рождения)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целью получения социального обслуживания, мер социальной поддержки в сфере социальной защиты населения, а именно сбор, использование, систематизацию, передачу, накопление, блокирование, хранение. Уничтожение (обновление, изменение), распространение, в том числе передачу третьим лицам: федеральным органам исполнительной власти и их территориальным органам, органам исполнительной власти субъектов Российской Федерации и подведомственным им государственным учреждениям, органам местного самоуправления и подведомственным им муниципальным учреждениям и другим организациям, учреждениям и ведомствам, участвующим в предоставлении государственных и муниципальных услуг, а также осуществление  любых иных действий с моими персональными данными, предусмотренных действующим законодательством РФ.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Оператор гарантирует, что обработка персональных данных осуществляется в соответствии с действующим законодательством РФ.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Я проинформирован(а), что оператор будет обрабатывать персональные данные как неавтоматизированным, так и автоматизированным способом обработки.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Настоящее согласие действует до даты его отзыва указанного в личном заявлении, заполненного в произвольной форме, поданного оператору.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заявителя ______________           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 xml:space="preserve">__   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>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(подпись)                                               (фамилия, инициалы)                                             (дата)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Согласие заявителя зарегистрировано _____________________________________________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(дата, регистрационный номер заявления)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9B3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Принял 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.____</w:t>
      </w:r>
      <w:r>
        <w:rPr>
          <w:rFonts w:ascii="Times New Roman" w:hAnsi="Times New Roman"/>
          <w:sz w:val="24"/>
          <w:szCs w:val="24"/>
        </w:rPr>
        <w:t xml:space="preserve">           __________________      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_____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(дата приема заявления)                           (подпись специалиста)                                 (фамилия, инициалы)   </w:t>
      </w: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9B3396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D235FE">
      <w:pPr>
        <w:pStyle w:val="BodyTextIndent3"/>
        <w:suppressAutoHyphens/>
        <w:jc w:val="right"/>
        <w:rPr>
          <w:b/>
          <w:bCs/>
          <w:color w:val="auto"/>
          <w:sz w:val="20"/>
          <w:szCs w:val="20"/>
        </w:rPr>
      </w:pPr>
    </w:p>
    <w:p w:rsidR="00BA19D4" w:rsidRDefault="00BA19D4" w:rsidP="00D235FE">
      <w:pPr>
        <w:pStyle w:val="BodyTextIndent3"/>
        <w:suppressAutoHyphens/>
        <w:jc w:val="right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ind w:left="0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pStyle w:val="BodyTextIndent3"/>
        <w:suppressAutoHyphens/>
        <w:jc w:val="right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Приложение 4</w:t>
      </w:r>
    </w:p>
    <w:p w:rsidR="00BA19D4" w:rsidRDefault="00BA19D4" w:rsidP="00D235FE">
      <w:pPr>
        <w:pStyle w:val="BodyTextIndent3"/>
        <w:suppressAutoHyphens/>
        <w:jc w:val="right"/>
        <w:rPr>
          <w:b/>
          <w:bCs/>
          <w:color w:val="auto"/>
          <w:sz w:val="20"/>
          <w:szCs w:val="20"/>
        </w:rPr>
      </w:pPr>
    </w:p>
    <w:p w:rsidR="00BA19D4" w:rsidRDefault="00BA19D4" w:rsidP="00F154D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Добровольное информированное согласие</w:t>
      </w:r>
    </w:p>
    <w:p w:rsidR="00BA19D4" w:rsidRDefault="00BA19D4" w:rsidP="00F154D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Информированное добровольное согласие на виды медицинских вмешательств при предоставлении социальных услуг в отделении социальной реабилитации для несовершеннолетних в ЛОГБУ «Киришский КЦСОН»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_________</w:t>
      </w:r>
      <w:r>
        <w:rPr>
          <w:rFonts w:ascii="Times New Roman" w:hAnsi="Times New Roman"/>
          <w:sz w:val="24"/>
          <w:szCs w:val="24"/>
        </w:rPr>
        <w:t>_____,__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>____г.р.,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Проживающий (ая) по адресу:___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    _______</w:t>
      </w:r>
      <w:r>
        <w:rPr>
          <w:rFonts w:ascii="Times New Roman" w:hAnsi="Times New Roman"/>
          <w:sz w:val="24"/>
          <w:szCs w:val="24"/>
        </w:rPr>
        <w:t>_____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                              ___________</w:t>
      </w:r>
      <w:r>
        <w:rPr>
          <w:rFonts w:ascii="Times New Roman" w:hAnsi="Times New Roman"/>
          <w:sz w:val="24"/>
          <w:szCs w:val="24"/>
        </w:rPr>
        <w:t>____________________________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Даю информированное добровольное согласие на проведение мне следующих социально – медицинских услуг (нужное подчеркнуть):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процедур, связанных с организацией ухода, наблюдением за состоянием здоровья получателей социальных услуг (измерение температуры тела, артериального давления, контроль за приемом лекарственных средств и др.);</w:t>
      </w:r>
    </w:p>
    <w:p w:rsidR="00BA19D4" w:rsidRDefault="00BA19D4" w:rsidP="00F154D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оздоровительных мероприятий;</w:t>
      </w:r>
    </w:p>
    <w:p w:rsidR="00BA19D4" w:rsidRDefault="00BA19D4" w:rsidP="00F154D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Систематическое наблюдение за получателями социальных услуг для выявления отклонений в состоянии их здоровья;</w:t>
      </w:r>
    </w:p>
    <w:p w:rsidR="00BA19D4" w:rsidRDefault="00BA19D4" w:rsidP="00F154DC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Консультирование по социально – медицинским вопросам (поддерживание и сохранение здоровья получателей социальных услуг, проведение оздоровительных мероприятий, наблюдение за получателями социальных услуг для выявления отклонений в состоянии их здоровья);</w:t>
      </w:r>
    </w:p>
    <w:p w:rsidR="00BA19D4" w:rsidRDefault="00BA19D4" w:rsidP="00F154DC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мероприятий, направленных на формирование здорового образа жизни;</w:t>
      </w:r>
    </w:p>
    <w:p w:rsidR="00BA19D4" w:rsidRDefault="00BA19D4" w:rsidP="00F154DC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занятий по адаптивной физической культуре.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>20    г.          __________________         ____________________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</w:t>
      </w:r>
    </w:p>
    <w:p w:rsidR="00BA19D4" w:rsidRPr="007A06F7" w:rsidRDefault="00BA19D4" w:rsidP="00F154DC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7A06F7">
        <w:rPr>
          <w:rFonts w:ascii="Times New Roman" w:hAnsi="Times New Roman"/>
          <w:sz w:val="20"/>
          <w:szCs w:val="20"/>
        </w:rPr>
        <w:t xml:space="preserve">                 (дата)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</w:t>
      </w:r>
      <w:r w:rsidRPr="007A06F7">
        <w:rPr>
          <w:rFonts w:ascii="Times New Roman" w:hAnsi="Times New Roman"/>
          <w:sz w:val="20"/>
          <w:szCs w:val="20"/>
        </w:rPr>
        <w:t xml:space="preserve">   (подпись)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7A06F7">
        <w:rPr>
          <w:rFonts w:ascii="Times New Roman" w:hAnsi="Times New Roman"/>
          <w:sz w:val="20"/>
          <w:szCs w:val="20"/>
        </w:rPr>
        <w:t xml:space="preserve">      (фамилия, инициалы)</w:t>
      </w:r>
    </w:p>
    <w:p w:rsidR="00BA19D4" w:rsidRPr="007A06F7" w:rsidRDefault="00BA19D4" w:rsidP="00F154D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BA19D4" w:rsidRDefault="00BA19D4" w:rsidP="00F154DC"/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Согласие заявителя зарегистрировано _____________________________________________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(дата, регистрационный номер заявления)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A19D4" w:rsidRDefault="00BA19D4" w:rsidP="00F154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Принял 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____</w:t>
      </w:r>
      <w:r>
        <w:rPr>
          <w:rFonts w:ascii="Times New Roman" w:hAnsi="Times New Roman"/>
          <w:sz w:val="24"/>
          <w:szCs w:val="24"/>
        </w:rPr>
        <w:t xml:space="preserve">           __________________      ____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___        _</w:t>
      </w:r>
    </w:p>
    <w:p w:rsidR="00BA19D4" w:rsidRDefault="00BA19D4" w:rsidP="00F154DC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(дата приема заявления)                           (подпись специалиста)                                 (фамилия, инициалы)   </w:t>
      </w:r>
    </w:p>
    <w:p w:rsidR="00BA19D4" w:rsidRDefault="00BA19D4" w:rsidP="000B1648">
      <w:pPr>
        <w:pStyle w:val="ConsPlusNonformat"/>
        <w:rPr>
          <w:rFonts w:ascii="Times New Roman" w:hAnsi="Times New Roman" w:cs="Times New Roman"/>
          <w:bCs/>
          <w:sz w:val="24"/>
          <w:szCs w:val="28"/>
        </w:rPr>
      </w:pPr>
    </w:p>
    <w:p w:rsidR="00BA19D4" w:rsidRDefault="00BA19D4" w:rsidP="000B1648">
      <w:pPr>
        <w:pStyle w:val="ConsPlusNonformat"/>
        <w:rPr>
          <w:rFonts w:ascii="Times New Roman" w:hAnsi="Times New Roman" w:cs="Times New Roman"/>
          <w:bCs/>
          <w:sz w:val="24"/>
          <w:szCs w:val="28"/>
        </w:rPr>
      </w:pPr>
    </w:p>
    <w:p w:rsidR="00BA19D4" w:rsidRDefault="00BA19D4" w:rsidP="000B1648">
      <w:pPr>
        <w:pStyle w:val="ConsPlusNonformat"/>
        <w:rPr>
          <w:rFonts w:ascii="Times New Roman" w:hAnsi="Times New Roman" w:cs="Times New Roman"/>
          <w:bCs/>
          <w:sz w:val="24"/>
          <w:szCs w:val="28"/>
        </w:rPr>
      </w:pPr>
    </w:p>
    <w:p w:rsidR="00BA19D4" w:rsidRDefault="00BA19D4" w:rsidP="000B1648">
      <w:pPr>
        <w:pStyle w:val="ConsPlusNonformat"/>
        <w:rPr>
          <w:rFonts w:ascii="Times New Roman" w:hAnsi="Times New Roman" w:cs="Times New Roman"/>
          <w:bCs/>
          <w:sz w:val="24"/>
          <w:szCs w:val="28"/>
        </w:rPr>
      </w:pPr>
    </w:p>
    <w:p w:rsidR="00BA19D4" w:rsidRDefault="00BA19D4" w:rsidP="0010509B">
      <w:pPr>
        <w:pStyle w:val="BodyTextIndent3"/>
        <w:suppressAutoHyphens/>
        <w:ind w:left="0"/>
        <w:rPr>
          <w:b/>
          <w:bCs/>
          <w:color w:val="auto"/>
          <w:sz w:val="22"/>
          <w:szCs w:val="22"/>
        </w:rPr>
      </w:pPr>
      <w:r w:rsidRPr="004564F4">
        <w:rPr>
          <w:b/>
          <w:bCs/>
          <w:color w:val="auto"/>
          <w:sz w:val="22"/>
          <w:szCs w:val="22"/>
        </w:rPr>
        <w:t xml:space="preserve">                                            </w:t>
      </w:r>
      <w:r>
        <w:rPr>
          <w:b/>
          <w:bCs/>
          <w:color w:val="auto"/>
          <w:sz w:val="22"/>
          <w:szCs w:val="22"/>
        </w:rPr>
        <w:t xml:space="preserve">   </w:t>
      </w:r>
    </w:p>
    <w:p w:rsidR="00BA19D4" w:rsidRDefault="00BA19D4" w:rsidP="00DF39F5">
      <w:pPr>
        <w:pStyle w:val="BodyTextIndent3"/>
        <w:suppressAutoHyphens/>
        <w:jc w:val="right"/>
      </w:pPr>
      <w:r w:rsidRPr="0010509B">
        <w:t>Приложение  5</w:t>
      </w:r>
    </w:p>
    <w:p w:rsidR="00BA19D4" w:rsidRPr="00DF39F5" w:rsidRDefault="00BA19D4" w:rsidP="00DF39F5">
      <w:pPr>
        <w:pStyle w:val="BodyTextIndent3"/>
        <w:suppressAutoHyphens/>
        <w:jc w:val="right"/>
        <w:rPr>
          <w:b/>
          <w:bCs/>
          <w:color w:val="auto"/>
          <w:sz w:val="20"/>
        </w:rPr>
      </w:pPr>
    </w:p>
    <w:p w:rsidR="00BA19D4" w:rsidRPr="008E4FAE" w:rsidRDefault="00BA19D4" w:rsidP="000B1648">
      <w:pPr>
        <w:pStyle w:val="Title"/>
        <w:rPr>
          <w:rFonts w:ascii="Times New Roman" w:hAnsi="Times New Roman"/>
          <w:b w:val="0"/>
          <w:bCs w:val="0"/>
          <w:sz w:val="24"/>
          <w:szCs w:val="24"/>
        </w:rPr>
      </w:pPr>
      <w:r w:rsidRPr="008E4FAE">
        <w:rPr>
          <w:rFonts w:ascii="Times New Roman" w:hAnsi="Times New Roman"/>
          <w:b w:val="0"/>
          <w:bCs w:val="0"/>
          <w:sz w:val="24"/>
          <w:szCs w:val="24"/>
        </w:rPr>
        <w:t>ЖУРНАЛ</w:t>
      </w:r>
    </w:p>
    <w:p w:rsidR="00BA19D4" w:rsidRPr="008E4FAE" w:rsidRDefault="00BA19D4" w:rsidP="000B1648">
      <w:pPr>
        <w:pStyle w:val="Subtitle"/>
      </w:pPr>
      <w:r w:rsidRPr="008E4FAE">
        <w:t>Регистрации</w:t>
      </w:r>
      <w:r>
        <w:t xml:space="preserve"> договоров и </w:t>
      </w:r>
      <w:r w:rsidRPr="008E4FAE">
        <w:t xml:space="preserve"> заявлений о </w:t>
      </w:r>
      <w:r w:rsidRPr="008E4FAE">
        <w:rPr>
          <w:bCs/>
        </w:rPr>
        <w:t xml:space="preserve">  </w:t>
      </w:r>
      <w:r>
        <w:rPr>
          <w:bCs/>
        </w:rPr>
        <w:t xml:space="preserve">предоставлении социальных услуг </w:t>
      </w:r>
    </w:p>
    <w:p w:rsidR="00BA19D4" w:rsidRPr="00FD6D97" w:rsidRDefault="00BA19D4" w:rsidP="000B1648">
      <w:pPr>
        <w:pStyle w:val="Subtitle"/>
      </w:pPr>
      <w:r w:rsidRPr="008E4FAE">
        <w:t xml:space="preserve">и принятых по ним </w:t>
      </w:r>
      <w:r w:rsidRPr="00FD6D97">
        <w:t xml:space="preserve">решениях </w:t>
      </w:r>
    </w:p>
    <w:p w:rsidR="00BA19D4" w:rsidRPr="008E4FAE" w:rsidRDefault="00BA19D4" w:rsidP="000B1648">
      <w:pPr>
        <w:pStyle w:val="Subtitle"/>
      </w:pPr>
    </w:p>
    <w:tbl>
      <w:tblPr>
        <w:tblW w:w="949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1984"/>
        <w:gridCol w:w="1560"/>
        <w:gridCol w:w="1559"/>
        <w:gridCol w:w="1701"/>
        <w:gridCol w:w="1843"/>
      </w:tblGrid>
      <w:tr w:rsidR="00BA19D4" w:rsidRPr="006F4918" w:rsidTr="007F6E60">
        <w:tc>
          <w:tcPr>
            <w:tcW w:w="851" w:type="dxa"/>
          </w:tcPr>
          <w:p w:rsidR="00BA19D4" w:rsidRPr="008E4FAE" w:rsidRDefault="00BA19D4" w:rsidP="007F6E60">
            <w:pPr>
              <w:pStyle w:val="Subtitle"/>
              <w:rPr>
                <w:rFonts w:ascii="Times New Roman" w:hAnsi="Times New Roman"/>
                <w:sz w:val="20"/>
                <w:szCs w:val="20"/>
              </w:rPr>
            </w:pPr>
            <w:r w:rsidRPr="008E4FA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Порядковый номер записи</w:t>
            </w:r>
          </w:p>
        </w:tc>
        <w:tc>
          <w:tcPr>
            <w:tcW w:w="1984" w:type="dxa"/>
          </w:tcPr>
          <w:p w:rsidR="00BA19D4" w:rsidRPr="0010509B" w:rsidRDefault="00BA19D4" w:rsidP="00674F37">
            <w:pPr>
              <w:pStyle w:val="Subtitl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Индивидуальный порядковый номер Договора </w:t>
            </w:r>
          </w:p>
        </w:tc>
        <w:tc>
          <w:tcPr>
            <w:tcW w:w="1560" w:type="dxa"/>
          </w:tcPr>
          <w:p w:rsidR="00BA19D4" w:rsidRPr="008E4FAE" w:rsidRDefault="00BA19D4" w:rsidP="00674F37">
            <w:pPr>
              <w:pStyle w:val="Subtitl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составления Договора</w:t>
            </w:r>
          </w:p>
        </w:tc>
        <w:tc>
          <w:tcPr>
            <w:tcW w:w="1559" w:type="dxa"/>
          </w:tcPr>
          <w:p w:rsidR="00BA19D4" w:rsidRPr="0010509B" w:rsidRDefault="00BA19D4" w:rsidP="00674F37">
            <w:pPr>
              <w:pStyle w:val="Subtitl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Данные о получателе социальных услуг</w:t>
            </w:r>
          </w:p>
        </w:tc>
        <w:tc>
          <w:tcPr>
            <w:tcW w:w="1701" w:type="dxa"/>
          </w:tcPr>
          <w:p w:rsidR="00BA19D4" w:rsidRPr="0010509B" w:rsidRDefault="00BA19D4" w:rsidP="00674F37">
            <w:pPr>
              <w:pStyle w:val="Subtitl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Данные о заявителе</w:t>
            </w:r>
          </w:p>
        </w:tc>
        <w:tc>
          <w:tcPr>
            <w:tcW w:w="1843" w:type="dxa"/>
          </w:tcPr>
          <w:p w:rsidR="00BA19D4" w:rsidRPr="008E4FAE" w:rsidRDefault="00BA19D4" w:rsidP="00674F37">
            <w:pPr>
              <w:pStyle w:val="Subtitl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и инициалы сотрудника Поставщика социальных услуг</w:t>
            </w:r>
          </w:p>
        </w:tc>
      </w:tr>
      <w:tr w:rsidR="00BA19D4" w:rsidRPr="006F4918" w:rsidTr="007F6E60">
        <w:tc>
          <w:tcPr>
            <w:tcW w:w="851" w:type="dxa"/>
          </w:tcPr>
          <w:p w:rsidR="00BA19D4" w:rsidRPr="004564F4" w:rsidRDefault="00BA19D4" w:rsidP="00674F37">
            <w:pPr>
              <w:pStyle w:val="Subtitle"/>
            </w:pPr>
            <w:r w:rsidRPr="004564F4">
              <w:t>1</w:t>
            </w:r>
          </w:p>
        </w:tc>
        <w:tc>
          <w:tcPr>
            <w:tcW w:w="1984" w:type="dxa"/>
          </w:tcPr>
          <w:p w:rsidR="00BA19D4" w:rsidRPr="004564F4" w:rsidRDefault="00BA19D4" w:rsidP="00674F37">
            <w:pPr>
              <w:pStyle w:val="Subtitle"/>
            </w:pPr>
            <w:r w:rsidRPr="004564F4">
              <w:t>2</w:t>
            </w:r>
          </w:p>
        </w:tc>
        <w:tc>
          <w:tcPr>
            <w:tcW w:w="1560" w:type="dxa"/>
          </w:tcPr>
          <w:p w:rsidR="00BA19D4" w:rsidRPr="008E4FAE" w:rsidRDefault="00BA19D4" w:rsidP="00674F37">
            <w:pPr>
              <w:pStyle w:val="Subtitle"/>
            </w:pPr>
            <w:r>
              <w:t>3</w:t>
            </w:r>
          </w:p>
        </w:tc>
        <w:tc>
          <w:tcPr>
            <w:tcW w:w="1559" w:type="dxa"/>
          </w:tcPr>
          <w:p w:rsidR="00BA19D4" w:rsidRPr="008E4FAE" w:rsidRDefault="00BA19D4" w:rsidP="00674F37">
            <w:pPr>
              <w:pStyle w:val="Subtitle"/>
            </w:pPr>
            <w:r>
              <w:t>4</w:t>
            </w:r>
          </w:p>
        </w:tc>
        <w:tc>
          <w:tcPr>
            <w:tcW w:w="1701" w:type="dxa"/>
          </w:tcPr>
          <w:p w:rsidR="00BA19D4" w:rsidRPr="008E4FAE" w:rsidRDefault="00BA19D4" w:rsidP="00674F37">
            <w:pPr>
              <w:pStyle w:val="Subtitle"/>
            </w:pPr>
            <w:r>
              <w:t>5</w:t>
            </w:r>
          </w:p>
        </w:tc>
        <w:tc>
          <w:tcPr>
            <w:tcW w:w="1843" w:type="dxa"/>
          </w:tcPr>
          <w:p w:rsidR="00BA19D4" w:rsidRPr="008E4FAE" w:rsidRDefault="00BA19D4" w:rsidP="00674F37">
            <w:pPr>
              <w:pStyle w:val="Subtitle"/>
            </w:pPr>
            <w:r>
              <w:t>6</w:t>
            </w:r>
          </w:p>
        </w:tc>
      </w:tr>
      <w:tr w:rsidR="00BA19D4" w:rsidRPr="006F4918" w:rsidTr="007F6E60">
        <w:tc>
          <w:tcPr>
            <w:tcW w:w="851" w:type="dxa"/>
          </w:tcPr>
          <w:p w:rsidR="00BA19D4" w:rsidRPr="004564F4" w:rsidRDefault="00BA19D4" w:rsidP="00674F37">
            <w:pPr>
              <w:pStyle w:val="Subtitle"/>
            </w:pPr>
          </w:p>
        </w:tc>
        <w:tc>
          <w:tcPr>
            <w:tcW w:w="1984" w:type="dxa"/>
          </w:tcPr>
          <w:p w:rsidR="00BA19D4" w:rsidRPr="004564F4" w:rsidRDefault="00BA19D4" w:rsidP="00674F37">
            <w:pPr>
              <w:pStyle w:val="Subtitle"/>
            </w:pPr>
          </w:p>
        </w:tc>
        <w:tc>
          <w:tcPr>
            <w:tcW w:w="1560" w:type="dxa"/>
          </w:tcPr>
          <w:p w:rsidR="00BA19D4" w:rsidRDefault="00BA19D4" w:rsidP="00674F37">
            <w:pPr>
              <w:pStyle w:val="Subtitle"/>
            </w:pPr>
          </w:p>
        </w:tc>
        <w:tc>
          <w:tcPr>
            <w:tcW w:w="1559" w:type="dxa"/>
          </w:tcPr>
          <w:p w:rsidR="00BA19D4" w:rsidRDefault="00BA19D4" w:rsidP="00674F37">
            <w:pPr>
              <w:pStyle w:val="Subtitle"/>
            </w:pPr>
          </w:p>
        </w:tc>
        <w:tc>
          <w:tcPr>
            <w:tcW w:w="1701" w:type="dxa"/>
          </w:tcPr>
          <w:p w:rsidR="00BA19D4" w:rsidRDefault="00BA19D4" w:rsidP="00674F37">
            <w:pPr>
              <w:pStyle w:val="Subtitle"/>
            </w:pPr>
          </w:p>
        </w:tc>
        <w:tc>
          <w:tcPr>
            <w:tcW w:w="1843" w:type="dxa"/>
          </w:tcPr>
          <w:p w:rsidR="00BA19D4" w:rsidRDefault="00BA19D4" w:rsidP="00674F37">
            <w:pPr>
              <w:pStyle w:val="Subtitle"/>
            </w:pPr>
          </w:p>
        </w:tc>
      </w:tr>
    </w:tbl>
    <w:p w:rsidR="00BA19D4" w:rsidRPr="004564F4" w:rsidRDefault="00BA19D4" w:rsidP="000B1648">
      <w:pPr>
        <w:autoSpaceDE w:val="0"/>
        <w:autoSpaceDN w:val="0"/>
        <w:adjustRightInd w:val="0"/>
        <w:ind w:firstLine="540"/>
        <w:jc w:val="right"/>
        <w:outlineLvl w:val="1"/>
        <w:rPr>
          <w:bCs/>
        </w:rPr>
      </w:pPr>
    </w:p>
    <w:p w:rsidR="00BA19D4" w:rsidRPr="004564F4" w:rsidRDefault="00BA19D4" w:rsidP="000B1648">
      <w:pPr>
        <w:autoSpaceDE w:val="0"/>
        <w:autoSpaceDN w:val="0"/>
        <w:adjustRightInd w:val="0"/>
        <w:ind w:firstLine="540"/>
        <w:jc w:val="right"/>
        <w:outlineLvl w:val="1"/>
        <w:rPr>
          <w:bCs/>
        </w:rPr>
      </w:pPr>
    </w:p>
    <w:p w:rsidR="00BA19D4" w:rsidRPr="004564F4" w:rsidRDefault="00BA19D4" w:rsidP="000B1648">
      <w:pPr>
        <w:autoSpaceDE w:val="0"/>
        <w:autoSpaceDN w:val="0"/>
        <w:adjustRightInd w:val="0"/>
        <w:ind w:firstLine="540"/>
        <w:outlineLvl w:val="1"/>
        <w:rPr>
          <w:bCs/>
        </w:rPr>
      </w:pPr>
      <w:r w:rsidRPr="004564F4">
        <w:rPr>
          <w:bCs/>
        </w:rPr>
        <w:t xml:space="preserve">    </w:t>
      </w:r>
    </w:p>
    <w:p w:rsidR="00BA19D4" w:rsidRPr="004564F4" w:rsidRDefault="00BA19D4" w:rsidP="000B1648">
      <w:pPr>
        <w:shd w:val="clear" w:color="auto" w:fill="FFFFFF"/>
        <w:tabs>
          <w:tab w:val="num" w:pos="0"/>
          <w:tab w:val="left" w:pos="753"/>
        </w:tabs>
        <w:ind w:right="-31"/>
        <w:jc w:val="both"/>
        <w:rPr>
          <w:iCs/>
          <w:szCs w:val="28"/>
        </w:rPr>
      </w:pPr>
    </w:p>
    <w:p w:rsidR="00BA19D4" w:rsidRPr="004564F4" w:rsidRDefault="00BA19D4" w:rsidP="000B1648">
      <w:pPr>
        <w:shd w:val="clear" w:color="auto" w:fill="FFFFFF"/>
        <w:tabs>
          <w:tab w:val="num" w:pos="0"/>
          <w:tab w:val="left" w:pos="753"/>
        </w:tabs>
        <w:ind w:right="-31"/>
        <w:jc w:val="both"/>
        <w:rPr>
          <w:iCs/>
          <w:szCs w:val="28"/>
        </w:rPr>
      </w:pPr>
    </w:p>
    <w:p w:rsidR="00BA19D4" w:rsidRPr="004564F4" w:rsidRDefault="00BA19D4" w:rsidP="000B1648">
      <w:pPr>
        <w:pStyle w:val="BodyTextIndent3"/>
        <w:ind w:left="0"/>
        <w:jc w:val="right"/>
        <w:rPr>
          <w:bCs/>
          <w:color w:val="auto"/>
        </w:rPr>
      </w:pPr>
    </w:p>
    <w:p w:rsidR="00BA19D4" w:rsidRPr="008E4FAE" w:rsidRDefault="00BA19D4" w:rsidP="000B1648">
      <w:pPr>
        <w:shd w:val="clear" w:color="auto" w:fill="FFFFFF"/>
        <w:tabs>
          <w:tab w:val="num" w:pos="0"/>
          <w:tab w:val="left" w:pos="753"/>
        </w:tabs>
        <w:ind w:right="-31" w:firstLine="360"/>
        <w:jc w:val="both"/>
        <w:rPr>
          <w:iCs/>
        </w:rPr>
      </w:pPr>
    </w:p>
    <w:p w:rsidR="00BA19D4" w:rsidRPr="008E4FAE" w:rsidRDefault="00BA19D4" w:rsidP="000B1648">
      <w:pPr>
        <w:shd w:val="clear" w:color="auto" w:fill="FFFFFF"/>
        <w:tabs>
          <w:tab w:val="num" w:pos="0"/>
          <w:tab w:val="left" w:pos="753"/>
        </w:tabs>
        <w:ind w:right="-31" w:firstLine="360"/>
        <w:jc w:val="both"/>
        <w:rPr>
          <w:iCs/>
        </w:rPr>
      </w:pPr>
    </w:p>
    <w:p w:rsidR="00BA19D4" w:rsidRPr="008E4FAE" w:rsidRDefault="00BA19D4" w:rsidP="000B1648">
      <w:pPr>
        <w:shd w:val="clear" w:color="auto" w:fill="FFFFFF"/>
        <w:tabs>
          <w:tab w:val="num" w:pos="0"/>
          <w:tab w:val="left" w:pos="753"/>
        </w:tabs>
        <w:ind w:right="-31"/>
        <w:jc w:val="both"/>
        <w:rPr>
          <w:iCs/>
          <w:sz w:val="20"/>
          <w:szCs w:val="28"/>
        </w:rPr>
      </w:pPr>
    </w:p>
    <w:p w:rsidR="00BA19D4" w:rsidRPr="008E4FAE" w:rsidRDefault="00BA19D4" w:rsidP="000B1648">
      <w:pPr>
        <w:shd w:val="clear" w:color="auto" w:fill="FFFFFF"/>
        <w:tabs>
          <w:tab w:val="num" w:pos="0"/>
          <w:tab w:val="left" w:pos="753"/>
        </w:tabs>
        <w:ind w:right="-31" w:firstLine="360"/>
        <w:jc w:val="both"/>
        <w:rPr>
          <w:iCs/>
          <w:sz w:val="20"/>
          <w:szCs w:val="28"/>
        </w:rPr>
      </w:pPr>
      <w:r w:rsidRPr="008E4FAE">
        <w:rPr>
          <w:iCs/>
          <w:sz w:val="20"/>
          <w:szCs w:val="28"/>
        </w:rPr>
        <w:t xml:space="preserve">  </w:t>
      </w:r>
    </w:p>
    <w:p w:rsidR="00BA19D4" w:rsidRPr="008E4FAE" w:rsidRDefault="00BA19D4" w:rsidP="000B1648">
      <w:pPr>
        <w:shd w:val="clear" w:color="auto" w:fill="FFFFFF"/>
        <w:tabs>
          <w:tab w:val="num" w:pos="0"/>
          <w:tab w:val="left" w:pos="753"/>
        </w:tabs>
        <w:ind w:right="62"/>
        <w:jc w:val="both"/>
        <w:rPr>
          <w:iCs/>
          <w:sz w:val="28"/>
          <w:szCs w:val="28"/>
        </w:rPr>
      </w:pPr>
    </w:p>
    <w:p w:rsidR="00BA19D4" w:rsidRDefault="00BA19D4" w:rsidP="000B1648">
      <w:pPr>
        <w:pStyle w:val="BodyTextIndent3"/>
        <w:suppressAutoHyphens/>
        <w:jc w:val="right"/>
        <w:rPr>
          <w:b/>
          <w:bCs/>
          <w:color w:val="auto"/>
          <w:sz w:val="22"/>
          <w:szCs w:val="22"/>
        </w:rPr>
      </w:pPr>
      <w:r w:rsidRPr="004564F4">
        <w:rPr>
          <w:b/>
          <w:bCs/>
          <w:color w:val="auto"/>
          <w:sz w:val="22"/>
          <w:szCs w:val="22"/>
        </w:rPr>
        <w:t xml:space="preserve">             </w:t>
      </w:r>
    </w:p>
    <w:p w:rsidR="00BA19D4" w:rsidRDefault="00BA19D4" w:rsidP="000B1648">
      <w:pPr>
        <w:pStyle w:val="BodyTextIndent3"/>
        <w:suppressAutoHyphens/>
        <w:jc w:val="right"/>
        <w:rPr>
          <w:b/>
          <w:bCs/>
          <w:color w:val="auto"/>
          <w:sz w:val="22"/>
          <w:szCs w:val="22"/>
        </w:rPr>
      </w:pPr>
    </w:p>
    <w:p w:rsidR="00BA19D4" w:rsidRDefault="00BA19D4" w:rsidP="000B1648">
      <w:pPr>
        <w:pStyle w:val="BodyTextIndent3"/>
        <w:suppressAutoHyphens/>
        <w:jc w:val="right"/>
        <w:rPr>
          <w:b/>
          <w:bCs/>
          <w:color w:val="auto"/>
          <w:sz w:val="22"/>
          <w:szCs w:val="22"/>
        </w:rPr>
      </w:pPr>
    </w:p>
    <w:p w:rsidR="00BA19D4" w:rsidRDefault="00BA19D4" w:rsidP="000B1648">
      <w:pPr>
        <w:pStyle w:val="BodyTextIndent3"/>
        <w:suppressAutoHyphens/>
        <w:jc w:val="right"/>
        <w:rPr>
          <w:b/>
          <w:bCs/>
          <w:color w:val="auto"/>
          <w:sz w:val="22"/>
          <w:szCs w:val="22"/>
        </w:rPr>
      </w:pPr>
    </w:p>
    <w:p w:rsidR="00BA19D4" w:rsidRDefault="00BA19D4" w:rsidP="000B1648">
      <w:pPr>
        <w:pStyle w:val="BodyTextIndent3"/>
        <w:suppressAutoHyphens/>
        <w:jc w:val="right"/>
        <w:rPr>
          <w:b/>
          <w:bCs/>
          <w:color w:val="auto"/>
          <w:sz w:val="22"/>
          <w:szCs w:val="22"/>
        </w:rPr>
      </w:pPr>
    </w:p>
    <w:p w:rsidR="00BA19D4" w:rsidRDefault="00BA19D4" w:rsidP="000B1648">
      <w:pPr>
        <w:pStyle w:val="BodyTextIndent3"/>
        <w:suppressAutoHyphens/>
        <w:jc w:val="right"/>
        <w:rPr>
          <w:b/>
          <w:bCs/>
          <w:color w:val="auto"/>
          <w:sz w:val="22"/>
          <w:szCs w:val="22"/>
        </w:rPr>
      </w:pPr>
    </w:p>
    <w:p w:rsidR="00BA19D4" w:rsidRDefault="00BA19D4" w:rsidP="000B1648">
      <w:pPr>
        <w:pStyle w:val="BodyTextIndent3"/>
        <w:suppressAutoHyphens/>
        <w:jc w:val="right"/>
        <w:rPr>
          <w:b/>
          <w:bCs/>
          <w:color w:val="auto"/>
          <w:sz w:val="22"/>
          <w:szCs w:val="22"/>
        </w:rPr>
      </w:pPr>
    </w:p>
    <w:sectPr w:rsidR="00BA19D4" w:rsidSect="006C2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9D4" w:rsidRDefault="00BA19D4" w:rsidP="000B1648">
      <w:pPr>
        <w:spacing w:after="0" w:line="240" w:lineRule="auto"/>
      </w:pPr>
      <w:r>
        <w:separator/>
      </w:r>
    </w:p>
  </w:endnote>
  <w:endnote w:type="continuationSeparator" w:id="0">
    <w:p w:rsidR="00BA19D4" w:rsidRDefault="00BA19D4" w:rsidP="000B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9D4" w:rsidRDefault="00BA19D4" w:rsidP="000B1648">
      <w:pPr>
        <w:spacing w:after="0" w:line="240" w:lineRule="auto"/>
      </w:pPr>
      <w:r>
        <w:separator/>
      </w:r>
    </w:p>
  </w:footnote>
  <w:footnote w:type="continuationSeparator" w:id="0">
    <w:p w:rsidR="00BA19D4" w:rsidRDefault="00BA19D4" w:rsidP="000B1648">
      <w:pPr>
        <w:spacing w:after="0" w:line="240" w:lineRule="auto"/>
      </w:pPr>
      <w:r>
        <w:continuationSeparator/>
      </w:r>
    </w:p>
  </w:footnote>
  <w:footnote w:id="1">
    <w:p w:rsidR="00BA19D4" w:rsidRDefault="00BA19D4" w:rsidP="00D235FE">
      <w:pPr>
        <w:pStyle w:val="FootnoteText"/>
      </w:pPr>
      <w:r w:rsidRPr="00EB3CE3">
        <w:rPr>
          <w:rStyle w:val="FootnoteReference"/>
        </w:rPr>
        <w:footnoteRef/>
      </w:r>
      <w:r>
        <w:t xml:space="preserve"> </w:t>
      </w:r>
      <w:r w:rsidRPr="00277E01">
        <w:rPr>
          <w:sz w:val="18"/>
          <w:szCs w:val="18"/>
        </w:rPr>
        <w:t>Получатель социальных услуг имеет право на соблюдение иных условий предоставления социальных услуг по формам социального обслуживания, установленных законодательством Российской Федерации</w:t>
      </w:r>
    </w:p>
  </w:footnote>
  <w:footnote w:id="2">
    <w:p w:rsidR="00BA19D4" w:rsidRDefault="00BA19D4" w:rsidP="00D235FE">
      <w:pPr>
        <w:pStyle w:val="FootnoteText"/>
      </w:pPr>
      <w:r w:rsidRPr="00EB3CE3">
        <w:rPr>
          <w:rStyle w:val="FootnoteReference"/>
        </w:rPr>
        <w:footnoteRef/>
      </w:r>
      <w:r w:rsidRPr="009F065D">
        <w:t xml:space="preserve"> Получатель социальных услуг, родители, опекуны, попечители, иные законные представители несовершеннолетних детей</w:t>
      </w:r>
    </w:p>
  </w:footnote>
  <w:footnote w:id="3">
    <w:p w:rsidR="00BA19D4" w:rsidRDefault="00BA19D4" w:rsidP="00D235FE">
      <w:pPr>
        <w:pStyle w:val="FootnoteText"/>
      </w:pPr>
      <w:r w:rsidRPr="00EB3CE3">
        <w:rPr>
          <w:rStyle w:val="FootnoteReference"/>
        </w:rPr>
        <w:footnoteRef/>
      </w:r>
      <w:r w:rsidRPr="009F065D">
        <w:t xml:space="preserve"> Организация, оказывающая социальное сопровождение ставит отметку: «выполнено», «выполнено частично», «не выполнено» (с указанием причины)</w:t>
      </w:r>
    </w:p>
  </w:footnote>
  <w:footnote w:id="4">
    <w:p w:rsidR="00BA19D4" w:rsidRDefault="00BA19D4" w:rsidP="00D235FE">
      <w:pPr>
        <w:pStyle w:val="FootnoteText"/>
      </w:pPr>
      <w:r w:rsidRPr="00EB3CE3">
        <w:rPr>
          <w:rStyle w:val="FootnoteReference"/>
        </w:rPr>
        <w:footnoteRef/>
      </w:r>
      <w:r w:rsidRPr="00716693">
        <w:t xml:space="preserve"> Подчеркнуть статус лица, поставившего подпись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319E3532"/>
    <w:multiLevelType w:val="hybridMultilevel"/>
    <w:tmpl w:val="4244AAFC"/>
    <w:lvl w:ilvl="0" w:tplc="3AA068E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20719B8"/>
    <w:multiLevelType w:val="hybridMultilevel"/>
    <w:tmpl w:val="C612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7C20176"/>
    <w:multiLevelType w:val="hybridMultilevel"/>
    <w:tmpl w:val="20FCA5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9AC11EA"/>
    <w:multiLevelType w:val="hybridMultilevel"/>
    <w:tmpl w:val="62165D08"/>
    <w:lvl w:ilvl="0" w:tplc="C0DAFD1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7819"/>
    <w:rsid w:val="000579BD"/>
    <w:rsid w:val="000609F0"/>
    <w:rsid w:val="000675D5"/>
    <w:rsid w:val="00077B38"/>
    <w:rsid w:val="000851DC"/>
    <w:rsid w:val="00085D99"/>
    <w:rsid w:val="00087987"/>
    <w:rsid w:val="000A1752"/>
    <w:rsid w:val="000B1648"/>
    <w:rsid w:val="00100CD1"/>
    <w:rsid w:val="0010509B"/>
    <w:rsid w:val="0014328B"/>
    <w:rsid w:val="002109C0"/>
    <w:rsid w:val="0021698B"/>
    <w:rsid w:val="002366D7"/>
    <w:rsid w:val="00237014"/>
    <w:rsid w:val="00277E01"/>
    <w:rsid w:val="002B15F0"/>
    <w:rsid w:val="002B5817"/>
    <w:rsid w:val="002B5D1D"/>
    <w:rsid w:val="002C39C6"/>
    <w:rsid w:val="002D6C57"/>
    <w:rsid w:val="002F30E2"/>
    <w:rsid w:val="002F61EB"/>
    <w:rsid w:val="003163A0"/>
    <w:rsid w:val="00391D12"/>
    <w:rsid w:val="003E1321"/>
    <w:rsid w:val="003F7A65"/>
    <w:rsid w:val="004564F4"/>
    <w:rsid w:val="004833FC"/>
    <w:rsid w:val="00485494"/>
    <w:rsid w:val="004E41DF"/>
    <w:rsid w:val="00527E54"/>
    <w:rsid w:val="005462BB"/>
    <w:rsid w:val="00556074"/>
    <w:rsid w:val="005F7BF0"/>
    <w:rsid w:val="00674F37"/>
    <w:rsid w:val="00686E51"/>
    <w:rsid w:val="00696E90"/>
    <w:rsid w:val="006A6289"/>
    <w:rsid w:val="006C2A46"/>
    <w:rsid w:val="006C3C36"/>
    <w:rsid w:val="006F4918"/>
    <w:rsid w:val="00716693"/>
    <w:rsid w:val="00741B03"/>
    <w:rsid w:val="00746743"/>
    <w:rsid w:val="007736AF"/>
    <w:rsid w:val="007979DF"/>
    <w:rsid w:val="007A06F7"/>
    <w:rsid w:val="007F6E60"/>
    <w:rsid w:val="007F70F9"/>
    <w:rsid w:val="00803528"/>
    <w:rsid w:val="00813C4E"/>
    <w:rsid w:val="00832C18"/>
    <w:rsid w:val="00865079"/>
    <w:rsid w:val="008D70B1"/>
    <w:rsid w:val="008E4FAE"/>
    <w:rsid w:val="009551CD"/>
    <w:rsid w:val="00975753"/>
    <w:rsid w:val="00997819"/>
    <w:rsid w:val="009B3396"/>
    <w:rsid w:val="009B4CAC"/>
    <w:rsid w:val="009B6C10"/>
    <w:rsid w:val="009F065D"/>
    <w:rsid w:val="00A1261C"/>
    <w:rsid w:val="00A26219"/>
    <w:rsid w:val="00A82A53"/>
    <w:rsid w:val="00AB14C0"/>
    <w:rsid w:val="00AE2F66"/>
    <w:rsid w:val="00AE444F"/>
    <w:rsid w:val="00B167F5"/>
    <w:rsid w:val="00B27503"/>
    <w:rsid w:val="00B37FB1"/>
    <w:rsid w:val="00B40E68"/>
    <w:rsid w:val="00B941FE"/>
    <w:rsid w:val="00BA19D4"/>
    <w:rsid w:val="00BB1E3D"/>
    <w:rsid w:val="00C27AC7"/>
    <w:rsid w:val="00C6613F"/>
    <w:rsid w:val="00C7556E"/>
    <w:rsid w:val="00C7692A"/>
    <w:rsid w:val="00CD74FA"/>
    <w:rsid w:val="00CF0473"/>
    <w:rsid w:val="00D228D6"/>
    <w:rsid w:val="00D235FE"/>
    <w:rsid w:val="00DE0399"/>
    <w:rsid w:val="00DF39F5"/>
    <w:rsid w:val="00E315DC"/>
    <w:rsid w:val="00E4491F"/>
    <w:rsid w:val="00EA6550"/>
    <w:rsid w:val="00EB3CE3"/>
    <w:rsid w:val="00EC116A"/>
    <w:rsid w:val="00EC7155"/>
    <w:rsid w:val="00EE7830"/>
    <w:rsid w:val="00F067B8"/>
    <w:rsid w:val="00F154DC"/>
    <w:rsid w:val="00F50C04"/>
    <w:rsid w:val="00FA1C98"/>
    <w:rsid w:val="00FD6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A46"/>
    <w:pPr>
      <w:spacing w:after="200" w:line="276" w:lineRule="auto"/>
    </w:pPr>
    <w:rPr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B15F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b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2B15F0"/>
    <w:rPr>
      <w:rFonts w:ascii="Times New Roman" w:hAnsi="Times New Roman" w:cs="Times New Roman"/>
      <w:b/>
      <w:sz w:val="28"/>
      <w:szCs w:val="28"/>
    </w:rPr>
  </w:style>
  <w:style w:type="paragraph" w:customStyle="1" w:styleId="ConsPlusNormal">
    <w:name w:val="ConsPlusNormal"/>
    <w:uiPriority w:val="99"/>
    <w:rsid w:val="002B15F0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832C1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">
    <w:name w:val="Body Text"/>
    <w:aliases w:val="бпОсновной текст"/>
    <w:basedOn w:val="Normal"/>
    <w:link w:val="BodyTextChar"/>
    <w:uiPriority w:val="99"/>
    <w:rsid w:val="000B164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aliases w:val="бпОсновной текст Char"/>
    <w:basedOn w:val="DefaultParagraphFont"/>
    <w:link w:val="BodyText"/>
    <w:uiPriority w:val="99"/>
    <w:locked/>
    <w:rsid w:val="000B1648"/>
    <w:rPr>
      <w:rFonts w:ascii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0B164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B164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B164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B1648"/>
    <w:rPr>
      <w:rFonts w:cs="Times New Roman"/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0B1648"/>
    <w:pPr>
      <w:spacing w:after="0" w:line="240" w:lineRule="auto"/>
      <w:ind w:firstLine="225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0B1648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B1648"/>
    <w:pPr>
      <w:tabs>
        <w:tab w:val="left" w:pos="1260"/>
      </w:tabs>
      <w:spacing w:before="120" w:after="0" w:line="240" w:lineRule="auto"/>
      <w:ind w:left="54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B1648"/>
    <w:rPr>
      <w:rFonts w:ascii="Times New Roman" w:hAnsi="Times New Roman" w:cs="Times New Roman"/>
      <w:sz w:val="28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0B1648"/>
    <w:pPr>
      <w:tabs>
        <w:tab w:val="left" w:pos="1260"/>
      </w:tabs>
      <w:spacing w:before="120" w:after="0" w:line="240" w:lineRule="auto"/>
      <w:ind w:left="54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0B1648"/>
    <w:rPr>
      <w:rFonts w:ascii="Times New Roman" w:hAnsi="Times New Roman" w:cs="Times New Roman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0B1648"/>
    <w:pPr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0B1648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0B1648"/>
    <w:pPr>
      <w:spacing w:after="0" w:line="240" w:lineRule="auto"/>
      <w:jc w:val="center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B1648"/>
    <w:rPr>
      <w:rFonts w:ascii="Cambria" w:hAnsi="Cambria" w:cs="Times New Roman"/>
      <w:sz w:val="24"/>
      <w:szCs w:val="24"/>
    </w:rPr>
  </w:style>
  <w:style w:type="character" w:customStyle="1" w:styleId="blk">
    <w:name w:val="blk"/>
    <w:uiPriority w:val="99"/>
    <w:rsid w:val="000B1648"/>
  </w:style>
  <w:style w:type="paragraph" w:customStyle="1" w:styleId="msobodytextcxspmiddle">
    <w:name w:val="msobodytextcxspmiddle"/>
    <w:basedOn w:val="Normal"/>
    <w:uiPriority w:val="99"/>
    <w:rsid w:val="000B16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0B1648"/>
    <w:rPr>
      <w:rFonts w:cs="Times New Roman"/>
      <w:color w:val="0000FF"/>
      <w:u w:val="single"/>
    </w:rPr>
  </w:style>
  <w:style w:type="paragraph" w:customStyle="1" w:styleId="msobodytextcxspmiddlecxspmiddle">
    <w:name w:val="msobodytextcxspmiddlecxspmiddle"/>
    <w:basedOn w:val="Normal"/>
    <w:uiPriority w:val="99"/>
    <w:rsid w:val="000B16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bodytextcxspmiddlecxsplast">
    <w:name w:val="msobodytextcxspmiddlecxsplast"/>
    <w:basedOn w:val="Normal"/>
    <w:uiPriority w:val="99"/>
    <w:rsid w:val="000B16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2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7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154DC"/>
    <w:pPr>
      <w:spacing w:after="160" w:line="252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854CF276C8651A9C531E623C5B4A3E1CB370936185DFD0B508B31E30B99B66E9DC89F07D652095p5P6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159</TotalTime>
  <Pages>15</Pages>
  <Words>4059</Words>
  <Characters>23138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</cp:lastModifiedBy>
  <cp:revision>31</cp:revision>
  <cp:lastPrinted>2020-04-13T07:30:00Z</cp:lastPrinted>
  <dcterms:created xsi:type="dcterms:W3CDTF">2017-07-05T09:36:00Z</dcterms:created>
  <dcterms:modified xsi:type="dcterms:W3CDTF">2020-05-07T10:19:00Z</dcterms:modified>
</cp:coreProperties>
</file>